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1871"/>
        <w:gridCol w:w="3799"/>
      </w:tblGrid>
      <w:tr w:rsidR="006B65C3" w:rsidRPr="00B04863" w:rsidTr="00200F55">
        <w:trPr>
          <w:trHeight w:val="1259"/>
        </w:trPr>
        <w:tc>
          <w:tcPr>
            <w:tcW w:w="3402" w:type="dxa"/>
            <w:shd w:val="clear" w:color="auto" w:fill="auto"/>
          </w:tcPr>
          <w:sdt>
            <w:sdtPr>
              <w:rPr>
                <w:b/>
                <w:highlight w:val="white"/>
              </w:rPr>
              <w:tag w:val="Organisation.Department"/>
              <w:id w:val="-548996559"/>
              <w:placeholder>
                <w:docPart w:val="FD36104C298E42B2916E2538699147C4"/>
              </w:placeholder>
              <w:dataBinding w:prefixMappings="xmlns:ns='http://schemas.officeatwork.com/CustomXMLPart'" w:xpath="/ns:officeatwork/ns:Organisation.Department" w:storeItemID="{3D4F7470-109A-4F02-9354-1BD4818AEF7D}"/>
              <w:text w:multiLine="1"/>
            </w:sdtPr>
            <w:sdtEndPr/>
            <w:sdtContent>
              <w:p w:rsidR="006B65C3" w:rsidRPr="00B04863" w:rsidRDefault="00CF6E2E" w:rsidP="00357397">
                <w:pPr>
                  <w:pStyle w:val="GLAbsender"/>
                  <w:rPr>
                    <w:b/>
                    <w:highlight w:val="white"/>
                  </w:rPr>
                </w:pPr>
                <w:r w:rsidRPr="00B04863">
                  <w:rPr>
                    <w:b/>
                    <w:highlight w:val="white"/>
                  </w:rPr>
                  <w:t>Volkswirtschaft und Inneres</w:t>
                </w:r>
              </w:p>
            </w:sdtContent>
          </w:sdt>
          <w:sdt>
            <w:sdtPr>
              <w:rPr>
                <w:highlight w:val="white"/>
              </w:rPr>
              <w:tag w:val="Organisation.Address"/>
              <w:id w:val="902022040"/>
              <w:placeholder>
                <w:docPart w:val="E55997339F984D1B945F0E5935CEC990"/>
              </w:placeholder>
              <w:dataBinding w:prefixMappings="xmlns:ns='http://schemas.officeatwork.com/CustomXMLPart'" w:xpath="/ns:officeatwork/ns:Organisation.Address" w:storeItemID="{3D4F7470-109A-4F02-9354-1BD4818AEF7D}"/>
              <w:text w:multiLine="1"/>
            </w:sdtPr>
            <w:sdtEndPr/>
            <w:sdtContent>
              <w:p w:rsidR="00357397" w:rsidRPr="00B04863" w:rsidRDefault="00CF6E2E" w:rsidP="00357397">
                <w:pPr>
                  <w:pStyle w:val="GLAbsender"/>
                  <w:rPr>
                    <w:highlight w:val="white"/>
                  </w:rPr>
                </w:pPr>
                <w:r w:rsidRPr="00B04863">
                  <w:rPr>
                    <w:highlight w:val="white"/>
                  </w:rPr>
                  <w:t>Zwinglistrasse 6</w:t>
                </w:r>
                <w:r w:rsidRPr="00B04863">
                  <w:rPr>
                    <w:highlight w:val="white"/>
                  </w:rPr>
                  <w:br/>
                  <w:t>8750 Glarus</w:t>
                </w:r>
              </w:p>
            </w:sdtContent>
          </w:sdt>
        </w:tc>
        <w:tc>
          <w:tcPr>
            <w:tcW w:w="1871" w:type="dxa"/>
            <w:shd w:val="clear" w:color="auto" w:fill="auto"/>
          </w:tcPr>
          <w:p w:rsidR="006B65C3" w:rsidRPr="00B04863" w:rsidRDefault="006B65C3" w:rsidP="00E50AB6"/>
        </w:tc>
        <w:tc>
          <w:tcPr>
            <w:tcW w:w="3799" w:type="dxa"/>
            <w:shd w:val="clear" w:color="auto" w:fill="auto"/>
          </w:tcPr>
          <w:p w:rsidR="006B65C3" w:rsidRPr="00B04863" w:rsidRDefault="006B65C3" w:rsidP="00E50AB6"/>
        </w:tc>
      </w:tr>
    </w:tbl>
    <w:p w:rsidR="006B65C3" w:rsidRPr="00B04863" w:rsidRDefault="006B65C3" w:rsidP="006B65C3">
      <w:pPr>
        <w:pStyle w:val="zOawBlindzeile"/>
        <w:sectPr w:rsidR="006B65C3" w:rsidRPr="00B04863" w:rsidSect="00572357">
          <w:headerReference w:type="default" r:id="rId13"/>
          <w:pgSz w:w="11906" w:h="16838" w:code="9"/>
          <w:pgMar w:top="1474" w:right="1077" w:bottom="1077" w:left="1758" w:header="482" w:footer="567" w:gutter="0"/>
          <w:cols w:space="708"/>
          <w:docGrid w:linePitch="360"/>
        </w:sectPr>
      </w:pPr>
    </w:p>
    <w:p w:rsidR="00CC3A7F" w:rsidRPr="00B04863" w:rsidRDefault="00CC3A7F" w:rsidP="002F7C3F">
      <w:pPr>
        <w:pStyle w:val="GLBetreff"/>
        <w:tabs>
          <w:tab w:val="left" w:pos="5245"/>
        </w:tabs>
        <w:ind w:right="-427"/>
        <w:rPr>
          <w:b w:val="0"/>
        </w:rPr>
      </w:pPr>
      <w:bookmarkStart w:id="0" w:name="Text"/>
      <w:r w:rsidRPr="00B04863">
        <w:rPr>
          <w:b w:val="0"/>
        </w:rPr>
        <w:tab/>
        <w:t>Departement Volkswirtschaft und Inneres</w:t>
      </w:r>
    </w:p>
    <w:p w:rsidR="00CC3A7F" w:rsidRPr="00B04863" w:rsidRDefault="00CC3A7F" w:rsidP="002F7C3F">
      <w:pPr>
        <w:tabs>
          <w:tab w:val="left" w:pos="5245"/>
        </w:tabs>
      </w:pPr>
      <w:r w:rsidRPr="00B04863">
        <w:tab/>
        <w:t xml:space="preserve">Departementssekretariat </w:t>
      </w:r>
      <w:r w:rsidRPr="00B04863">
        <w:br/>
      </w:r>
      <w:r w:rsidRPr="00B04863">
        <w:tab/>
        <w:t>Zwinglistrasse 6</w:t>
      </w:r>
    </w:p>
    <w:p w:rsidR="00CC3A7F" w:rsidRPr="00B04863" w:rsidRDefault="00CC3A7F" w:rsidP="002F7C3F">
      <w:pPr>
        <w:tabs>
          <w:tab w:val="left" w:pos="5245"/>
        </w:tabs>
      </w:pPr>
      <w:r w:rsidRPr="00B04863">
        <w:tab/>
        <w:t>8750 Glarus</w:t>
      </w:r>
    </w:p>
    <w:p w:rsidR="00CC3A7F" w:rsidRPr="00B04863" w:rsidRDefault="00CC3A7F" w:rsidP="002F7C3F">
      <w:pPr>
        <w:pStyle w:val="GLBetreff"/>
      </w:pPr>
    </w:p>
    <w:p w:rsidR="00CC3A7F" w:rsidRPr="00B04863" w:rsidRDefault="00CC3A7F" w:rsidP="002F7C3F">
      <w:pPr>
        <w:pStyle w:val="GLBetreff"/>
      </w:pPr>
    </w:p>
    <w:p w:rsidR="00CC3A7F" w:rsidRPr="00B04863" w:rsidRDefault="00CC3A7F" w:rsidP="002F7C3F">
      <w:pPr>
        <w:pStyle w:val="GLBetreff"/>
      </w:pPr>
    </w:p>
    <w:p w:rsidR="00CC3A7F" w:rsidRPr="00B04863" w:rsidRDefault="00CC3A7F" w:rsidP="002F7C3F"/>
    <w:p w:rsidR="00CC3A7F" w:rsidRPr="00B04863" w:rsidRDefault="00CC3A7F" w:rsidP="002F7C3F">
      <w:pPr>
        <w:pStyle w:val="GLBetreff"/>
      </w:pPr>
    </w:p>
    <w:p w:rsidR="00CC3A7F" w:rsidRPr="00B04863" w:rsidRDefault="00CC3A7F" w:rsidP="002F7C3F">
      <w:pPr>
        <w:pStyle w:val="GLBetreff"/>
      </w:pPr>
    </w:p>
    <w:p w:rsidR="00CC3A7F" w:rsidRPr="00B04863" w:rsidRDefault="00CC3A7F" w:rsidP="002F7C3F">
      <w:pPr>
        <w:pStyle w:val="GLBetreff"/>
      </w:pPr>
      <w:r w:rsidRPr="00B04863">
        <w:t>Gesuch von Adoptierten um Auskunft über die leiblichen Eltern und deren Nachkommen</w:t>
      </w:r>
    </w:p>
    <w:p w:rsidR="00CC3A7F" w:rsidRPr="00B04863" w:rsidRDefault="00CC3A7F" w:rsidP="002F7C3F">
      <w:pPr>
        <w:pStyle w:val="GLTitel1"/>
        <w:rPr>
          <w:szCs w:val="22"/>
        </w:rPr>
      </w:pPr>
      <w:r w:rsidRPr="00B04863">
        <w:rPr>
          <w:szCs w:val="22"/>
        </w:rPr>
        <w:t xml:space="preserve">Vorbemerkungen </w:t>
      </w:r>
    </w:p>
    <w:p w:rsidR="00CC3A7F" w:rsidRPr="00B04863" w:rsidRDefault="00CC3A7F" w:rsidP="002F7C3F">
      <w:pPr>
        <w:pStyle w:val="Default"/>
        <w:rPr>
          <w:rFonts w:ascii="Arial" w:hAnsi="Arial" w:cs="Arial"/>
          <w:sz w:val="22"/>
          <w:szCs w:val="22"/>
        </w:rPr>
      </w:pPr>
      <w:r w:rsidRPr="00B04863">
        <w:rPr>
          <w:rFonts w:ascii="Arial" w:hAnsi="Arial" w:cs="Arial"/>
          <w:sz w:val="22"/>
          <w:szCs w:val="22"/>
        </w:rPr>
        <w:t xml:space="preserve">Eine </w:t>
      </w:r>
      <w:r w:rsidRPr="00B04863">
        <w:rPr>
          <w:rFonts w:ascii="Arial" w:hAnsi="Arial" w:cs="Arial"/>
          <w:b/>
          <w:bCs/>
          <w:sz w:val="22"/>
          <w:szCs w:val="22"/>
        </w:rPr>
        <w:t xml:space="preserve">volljährige adoptierte Person </w:t>
      </w:r>
      <w:r w:rsidRPr="00B04863">
        <w:rPr>
          <w:rFonts w:ascii="Arial" w:hAnsi="Arial" w:cs="Arial"/>
          <w:sz w:val="22"/>
          <w:szCs w:val="22"/>
        </w:rPr>
        <w:t xml:space="preserve">kann die Bekanntgabe der Personalien ihrer leiblichen Eltern und weitere Informationen verlangen. Sie kann auch Informationen über direkte Nachkommen ihrer leiblichen Eltern (= leibliche Geschwister oder Halbgeschwister) verlangen, sofern diese volljährig sind und der Bekanntgabe zustimmen (Art. 268c Abs. 3 ZGB). </w:t>
      </w:r>
    </w:p>
    <w:p w:rsidR="00CC3A7F" w:rsidRPr="00B04863" w:rsidRDefault="00CC3A7F" w:rsidP="002F7C3F">
      <w:pPr>
        <w:pStyle w:val="Default"/>
        <w:rPr>
          <w:rFonts w:ascii="Arial" w:hAnsi="Arial" w:cs="Arial"/>
          <w:sz w:val="22"/>
          <w:szCs w:val="22"/>
        </w:rPr>
      </w:pPr>
    </w:p>
    <w:p w:rsidR="00CC3A7F" w:rsidRPr="00B04863" w:rsidRDefault="00CC3A7F" w:rsidP="002F7C3F">
      <w:pPr>
        <w:rPr>
          <w:szCs w:val="22"/>
        </w:rPr>
      </w:pPr>
      <w:r w:rsidRPr="00B04863">
        <w:rPr>
          <w:rFonts w:cs="Arial"/>
          <w:szCs w:val="22"/>
        </w:rPr>
        <w:t xml:space="preserve">Eine </w:t>
      </w:r>
      <w:r w:rsidRPr="00B04863">
        <w:rPr>
          <w:rFonts w:cs="Arial"/>
          <w:b/>
          <w:bCs/>
          <w:szCs w:val="22"/>
        </w:rPr>
        <w:t xml:space="preserve">minderjährige adoptierte Person </w:t>
      </w:r>
      <w:r w:rsidRPr="00B04863">
        <w:rPr>
          <w:rFonts w:cs="Arial"/>
          <w:szCs w:val="22"/>
        </w:rPr>
        <w:t xml:space="preserve">hat Anspruch auf Auskunft über ihre leiblichen </w:t>
      </w:r>
      <w:r w:rsidR="00572357" w:rsidRPr="00B04863">
        <w:rPr>
          <w:rFonts w:cs="Arial"/>
          <w:szCs w:val="22"/>
        </w:rPr>
        <w:t>Eltern</w:t>
      </w:r>
      <w:r w:rsidRPr="00B04863">
        <w:rPr>
          <w:rFonts w:cs="Arial"/>
          <w:szCs w:val="22"/>
        </w:rPr>
        <w:t>, soweit dadurch keine Rückschlüsse auf deren Identität möglich sind. Falls ein schutz-würdiges Interesse (z. B. Verdacht auf eine Erbkrankheit) nachgewiesen werden kann, hat die minderjährige adoptierte Person Anspruch auf identifizierende Informationen über ihre leiblichen Eltern (Art. 268c Abs. 2 ZGB).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5233"/>
      </w:tblGrid>
      <w:tr w:rsidR="00CC3A7F" w:rsidRPr="00B04863" w:rsidTr="002F7C3F">
        <w:tc>
          <w:tcPr>
            <w:tcW w:w="9061" w:type="dxa"/>
            <w:gridSpan w:val="2"/>
          </w:tcPr>
          <w:p w:rsidR="00CC3A7F" w:rsidRPr="00B04863" w:rsidRDefault="00572357" w:rsidP="002F7C3F">
            <w:pPr>
              <w:pStyle w:val="berschrift1"/>
              <w:outlineLvl w:val="0"/>
            </w:pPr>
            <w:r w:rsidRPr="00B04863">
              <w:t>Angaben zur a</w:t>
            </w:r>
            <w:r w:rsidR="00CC3A7F" w:rsidRPr="00B04863">
              <w:t>doptierten Person</w:t>
            </w:r>
          </w:p>
        </w:tc>
      </w:tr>
      <w:tr w:rsidR="00CC3A7F" w:rsidRPr="00B04863" w:rsidTr="00572357">
        <w:tc>
          <w:tcPr>
            <w:tcW w:w="3828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Name</w:t>
            </w:r>
          </w:p>
        </w:tc>
        <w:tc>
          <w:tcPr>
            <w:tcW w:w="5233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B04863">
              <w:instrText xml:space="preserve"> FORMTEXT </w:instrText>
            </w:r>
            <w:r w:rsidRPr="00B04863">
              <w:fldChar w:fldCharType="separate"/>
            </w:r>
            <w:bookmarkStart w:id="2" w:name="_GoBack"/>
            <w:bookmarkEnd w:id="2"/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  <w:bookmarkEnd w:id="1"/>
          </w:p>
        </w:tc>
      </w:tr>
      <w:tr w:rsidR="00CC3A7F" w:rsidRPr="00B04863" w:rsidTr="00572357">
        <w:tc>
          <w:tcPr>
            <w:tcW w:w="3828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Vorname</w:t>
            </w:r>
          </w:p>
        </w:tc>
        <w:tc>
          <w:tcPr>
            <w:tcW w:w="5233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Ledigname</w:t>
            </w:r>
          </w:p>
        </w:tc>
        <w:tc>
          <w:tcPr>
            <w:tcW w:w="5233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Adresse</w:t>
            </w:r>
          </w:p>
        </w:tc>
        <w:tc>
          <w:tcPr>
            <w:tcW w:w="5233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PLZ / Ort</w:t>
            </w:r>
          </w:p>
        </w:tc>
        <w:tc>
          <w:tcPr>
            <w:tcW w:w="5233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  <w:r w:rsidRPr="00B04863">
              <w:t xml:space="preserve"> </w:t>
            </w:r>
            <w:r w:rsidRPr="00B04863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  <w:bookmarkEnd w:id="3"/>
          </w:p>
        </w:tc>
      </w:tr>
      <w:tr w:rsidR="00CC3A7F" w:rsidRPr="00B04863" w:rsidTr="00572357">
        <w:tc>
          <w:tcPr>
            <w:tcW w:w="3828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Telefonnummer</w:t>
            </w:r>
          </w:p>
        </w:tc>
        <w:tc>
          <w:tcPr>
            <w:tcW w:w="5233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E-Mailadresse</w:t>
            </w:r>
          </w:p>
        </w:tc>
        <w:tc>
          <w:tcPr>
            <w:tcW w:w="5233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Geburtsdatum</w:t>
            </w:r>
          </w:p>
        </w:tc>
        <w:tc>
          <w:tcPr>
            <w:tcW w:w="5233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Zivilstand</w:t>
            </w:r>
          </w:p>
        </w:tc>
        <w:tc>
          <w:tcPr>
            <w:tcW w:w="5233" w:type="dxa"/>
          </w:tcPr>
          <w:p w:rsidR="00CC3A7F" w:rsidRPr="00B04863" w:rsidRDefault="00D04978" w:rsidP="002F7C3F">
            <w:pPr>
              <w:spacing w:line="360" w:lineRule="auto"/>
            </w:pPr>
            <w:sdt>
              <w:sdtPr>
                <w:id w:val="344674974"/>
                <w:placeholder>
                  <w:docPart w:val="AECF35EB89854B3DA102A7428C10DE04"/>
                </w:placeholder>
                <w:showingPlcHdr/>
                <w:dropDownList>
                  <w:listItem w:value="Wählen Sie ein Element aus."/>
                  <w:listItem w:displayText="ledig" w:value="ledig"/>
                  <w:listItem w:displayText="verheiratet" w:value="verheiratet"/>
                  <w:listItem w:displayText="geschieden" w:value="geschieden"/>
                  <w:listItem w:displayText="verwitwet" w:value="verwitwet"/>
                  <w:listItem w:displayText="in eingetragener Partnerschaft" w:value="in eingetragener Partnerschaft"/>
                  <w:listItem w:displayText="aufgelöste Partnerschaft" w:value="aufgelöste Partnerschaft"/>
                </w:dropDownList>
              </w:sdtPr>
              <w:sdtEndPr/>
              <w:sdtContent>
                <w:r w:rsidR="00CC3A7F" w:rsidRPr="00B04863">
                  <w:rPr>
                    <w:rStyle w:val="Platzhaltertext"/>
                  </w:rPr>
                  <w:t>Wählen Sie ein Element aus.</w:t>
                </w:r>
              </w:sdtContent>
            </w:sdt>
          </w:p>
        </w:tc>
      </w:tr>
      <w:tr w:rsidR="00CC3A7F" w:rsidRPr="00B04863" w:rsidTr="00572357">
        <w:tc>
          <w:tcPr>
            <w:tcW w:w="3828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Heimatort und/oder Nationalität</w:t>
            </w:r>
          </w:p>
        </w:tc>
        <w:tc>
          <w:tcPr>
            <w:tcW w:w="5233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</w:tcPr>
          <w:p w:rsidR="00CC3A7F" w:rsidRPr="00B04863" w:rsidRDefault="00CC3A7F" w:rsidP="002F7C3F">
            <w:pPr>
              <w:spacing w:line="360" w:lineRule="auto"/>
            </w:pPr>
          </w:p>
        </w:tc>
        <w:tc>
          <w:tcPr>
            <w:tcW w:w="5233" w:type="dxa"/>
          </w:tcPr>
          <w:p w:rsidR="00CC3A7F" w:rsidRPr="00B04863" w:rsidRDefault="00CC3A7F" w:rsidP="002F7C3F">
            <w:pPr>
              <w:spacing w:line="360" w:lineRule="auto"/>
            </w:pPr>
          </w:p>
        </w:tc>
      </w:tr>
      <w:tr w:rsidR="00CC3A7F" w:rsidRPr="00B04863" w:rsidTr="00572357">
        <w:tc>
          <w:tcPr>
            <w:tcW w:w="3828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t xml:space="preserve">Name </w:t>
            </w:r>
            <w:r w:rsidRPr="00B04863">
              <w:rPr>
                <w:u w:val="single"/>
              </w:rPr>
              <w:t>vor</w:t>
            </w:r>
            <w:r w:rsidRPr="00B04863">
              <w:t xml:space="preserve"> der Adoption </w:t>
            </w:r>
          </w:p>
        </w:tc>
        <w:tc>
          <w:tcPr>
            <w:tcW w:w="5233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t xml:space="preserve">Vorname </w:t>
            </w:r>
            <w:r w:rsidRPr="00B04863">
              <w:rPr>
                <w:u w:val="single"/>
              </w:rPr>
              <w:t>vor</w:t>
            </w:r>
            <w:r w:rsidRPr="00B04863">
              <w:t xml:space="preserve"> der Adoption</w:t>
            </w:r>
          </w:p>
        </w:tc>
        <w:tc>
          <w:tcPr>
            <w:tcW w:w="5233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Geburtsland</w:t>
            </w:r>
          </w:p>
        </w:tc>
        <w:tc>
          <w:tcPr>
            <w:tcW w:w="5233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Geburtsort</w:t>
            </w:r>
          </w:p>
        </w:tc>
        <w:tc>
          <w:tcPr>
            <w:tcW w:w="5233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lastRenderedPageBreak/>
              <w:t xml:space="preserve">Heimatort und/oder Nationalität </w:t>
            </w:r>
            <w:r w:rsidRPr="00B04863">
              <w:rPr>
                <w:u w:val="single"/>
              </w:rPr>
              <w:t>vor</w:t>
            </w:r>
            <w:r w:rsidRPr="00B04863">
              <w:t xml:space="preserve"> der Adoption</w:t>
            </w:r>
          </w:p>
        </w:tc>
        <w:tc>
          <w:tcPr>
            <w:tcW w:w="5233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Spital (falls bekannt)</w:t>
            </w:r>
          </w:p>
        </w:tc>
        <w:tc>
          <w:tcPr>
            <w:tcW w:w="5233" w:type="dxa"/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</w:tbl>
    <w:p w:rsidR="00CC3A7F" w:rsidRPr="00B04863" w:rsidRDefault="00CC3A7F" w:rsidP="002F7C3F">
      <w:pPr>
        <w:spacing w:line="360" w:lineRule="auto"/>
      </w:pPr>
    </w:p>
    <w:tbl>
      <w:tblPr>
        <w:tblStyle w:val="Tabellenrast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5233"/>
      </w:tblGrid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 xml:space="preserve">Name </w:t>
            </w:r>
            <w:r w:rsidRPr="00B04863">
              <w:rPr>
                <w:u w:val="single"/>
              </w:rPr>
              <w:t>direkt</w:t>
            </w:r>
            <w:r w:rsidRPr="00B04863">
              <w:t xml:space="preserve"> </w:t>
            </w:r>
            <w:r w:rsidRPr="00B04863">
              <w:rPr>
                <w:u w:val="single"/>
              </w:rPr>
              <w:t>nach</w:t>
            </w:r>
            <w:r w:rsidRPr="00B04863">
              <w:t xml:space="preserve"> der Adoption 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 xml:space="preserve">Vorname </w:t>
            </w:r>
            <w:r w:rsidRPr="00B04863">
              <w:rPr>
                <w:u w:val="single"/>
              </w:rPr>
              <w:t>direkt</w:t>
            </w:r>
            <w:r w:rsidRPr="00B04863">
              <w:t xml:space="preserve"> </w:t>
            </w:r>
            <w:r w:rsidRPr="00B04863">
              <w:rPr>
                <w:u w:val="single"/>
              </w:rPr>
              <w:t>nach</w:t>
            </w:r>
            <w:r w:rsidRPr="00B04863">
              <w:t xml:space="preserve"> der Adoption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 xml:space="preserve">Heimatort und/oder Nationalität </w:t>
            </w:r>
            <w:r w:rsidRPr="00B04863">
              <w:rPr>
                <w:u w:val="single"/>
              </w:rPr>
              <w:t>direkt</w:t>
            </w:r>
            <w:r w:rsidRPr="00B04863">
              <w:t xml:space="preserve"> </w:t>
            </w:r>
            <w:r w:rsidRPr="00B04863">
              <w:rPr>
                <w:u w:val="single"/>
              </w:rPr>
              <w:t>nach</w:t>
            </w:r>
            <w:r w:rsidRPr="00B04863">
              <w:t xml:space="preserve"> der Adoption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2F7C3F"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572357">
            <w:pPr>
              <w:pStyle w:val="berschrift1"/>
              <w:outlineLvl w:val="0"/>
            </w:pPr>
            <w:r w:rsidRPr="00B04863">
              <w:t>Angaben zu den Adoptiveltern</w:t>
            </w:r>
            <w:r w:rsidR="00572357" w:rsidRPr="00B04863">
              <w:t xml:space="preserve"> </w:t>
            </w:r>
            <w:r w:rsidRPr="00B04863">
              <w:t>(sofern bekannt)</w:t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Name Adoptivmutter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Vorname Adoptivmutter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Geburtsdatum Adoptivmutter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 xml:space="preserve">Name Adoptivvater 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Vorname Adoptivvater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Geburtsdatum Adoptivvater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 xml:space="preserve">Adresse der Adoptiveltern zum Zeitpunkt der Adoption 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"/>
                  <w:enabled/>
                  <w:calcOnExit w:val="0"/>
                  <w:textInput>
                    <w:default w:val="Strasse / Nr. "/>
                  </w:textInput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 xml:space="preserve">Strasse / Nr. </w:t>
            </w:r>
            <w:r w:rsidRPr="00B04863">
              <w:fldChar w:fldCharType="end"/>
            </w:r>
          </w:p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"/>
                  <w:enabled/>
                  <w:calcOnExit w:val="0"/>
                  <w:textInput>
                    <w:default w:val="PLZ / Ort"/>
                  </w:textInput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PLZ / Ort</w:t>
            </w:r>
            <w:r w:rsidRPr="00B04863">
              <w:fldChar w:fldCharType="end"/>
            </w:r>
          </w:p>
        </w:tc>
      </w:tr>
      <w:tr w:rsidR="00CC3A7F" w:rsidRPr="00B04863" w:rsidTr="002F7C3F"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pStyle w:val="berschrift1"/>
              <w:outlineLvl w:val="0"/>
            </w:pPr>
            <w:r w:rsidRPr="00B04863">
              <w:t xml:space="preserve">Angaben zur Adoption (sofern bekannt) </w:t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Datum der Adoption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Ort der Adoption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Angaben zur Vermittlungsstelle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2F7C3F"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572357">
            <w:pPr>
              <w:pStyle w:val="berschrift1"/>
              <w:outlineLvl w:val="0"/>
            </w:pPr>
            <w:r w:rsidRPr="00B04863">
              <w:t xml:space="preserve">Leibliche </w:t>
            </w:r>
            <w:r w:rsidR="00572357" w:rsidRPr="00B04863">
              <w:t>Mutter</w:t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Name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Vorname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Ledigname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Geburtsdatum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Geburtsort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Heimatort und/oder Nationalität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572357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572357" w:rsidRPr="00B04863" w:rsidRDefault="00572357" w:rsidP="002F7C3F">
            <w:pPr>
              <w:spacing w:line="360" w:lineRule="auto"/>
            </w:pPr>
            <w:r w:rsidRPr="00B04863">
              <w:t>Wohnort zum Zeitpunkt der Adoption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572357" w:rsidRPr="00B04863" w:rsidRDefault="00572357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Zusätzliche Informationen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572357" w:rsidRPr="00B04863" w:rsidTr="00770402"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2357" w:rsidRPr="00B04863" w:rsidRDefault="00572357" w:rsidP="00572357">
            <w:pPr>
              <w:pStyle w:val="berschrift1"/>
              <w:outlineLvl w:val="0"/>
            </w:pPr>
            <w:r w:rsidRPr="00B04863">
              <w:lastRenderedPageBreak/>
              <w:t>Leiblicher Vater</w:t>
            </w:r>
          </w:p>
        </w:tc>
      </w:tr>
      <w:tr w:rsidR="00572357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572357" w:rsidRPr="00B04863" w:rsidRDefault="00572357" w:rsidP="00770402">
            <w:pPr>
              <w:spacing w:line="360" w:lineRule="auto"/>
            </w:pPr>
            <w:r w:rsidRPr="00B04863">
              <w:t>Name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572357" w:rsidRPr="00B04863" w:rsidRDefault="00572357" w:rsidP="00770402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572357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572357" w:rsidRPr="00B04863" w:rsidRDefault="00572357" w:rsidP="00770402">
            <w:pPr>
              <w:spacing w:line="360" w:lineRule="auto"/>
            </w:pPr>
            <w:r w:rsidRPr="00B04863">
              <w:t>Vorname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572357" w:rsidRPr="00B04863" w:rsidRDefault="00572357" w:rsidP="00770402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572357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572357" w:rsidRPr="00B04863" w:rsidRDefault="00572357" w:rsidP="00770402">
            <w:pPr>
              <w:spacing w:line="360" w:lineRule="auto"/>
            </w:pPr>
            <w:r w:rsidRPr="00B04863">
              <w:t>Ledigname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572357" w:rsidRPr="00B04863" w:rsidRDefault="00572357" w:rsidP="00770402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572357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572357" w:rsidRPr="00B04863" w:rsidRDefault="00572357" w:rsidP="00770402">
            <w:pPr>
              <w:spacing w:line="360" w:lineRule="auto"/>
            </w:pPr>
            <w:r w:rsidRPr="00B04863">
              <w:t>Geburtsdatum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572357" w:rsidRPr="00B04863" w:rsidRDefault="00572357" w:rsidP="00770402">
            <w:pPr>
              <w:spacing w:line="360" w:lineRule="auto"/>
            </w:pPr>
            <w:r w:rsidRPr="00B04863"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572357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572357" w:rsidRPr="00B04863" w:rsidRDefault="00572357" w:rsidP="00770402">
            <w:pPr>
              <w:spacing w:line="360" w:lineRule="auto"/>
            </w:pPr>
            <w:r w:rsidRPr="00B04863">
              <w:t>Geburtsort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572357" w:rsidRPr="00B04863" w:rsidRDefault="00572357" w:rsidP="00770402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572357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572357" w:rsidRPr="00B04863" w:rsidRDefault="00572357" w:rsidP="00770402">
            <w:pPr>
              <w:spacing w:line="360" w:lineRule="auto"/>
            </w:pPr>
            <w:r w:rsidRPr="00B04863">
              <w:t>Heimatort und/oder Nationalität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572357" w:rsidRPr="00B04863" w:rsidRDefault="00572357" w:rsidP="00770402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572357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572357" w:rsidRPr="00B04863" w:rsidRDefault="00572357" w:rsidP="00770402">
            <w:pPr>
              <w:spacing w:line="360" w:lineRule="auto"/>
            </w:pPr>
            <w:r w:rsidRPr="00B04863">
              <w:t>Wohnort zum Zeitpunkt der Adoption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572357" w:rsidRPr="00B04863" w:rsidRDefault="00572357" w:rsidP="00770402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572357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572357" w:rsidRPr="00B04863" w:rsidRDefault="00572357" w:rsidP="00770402">
            <w:pPr>
              <w:spacing w:line="360" w:lineRule="auto"/>
            </w:pPr>
            <w:r w:rsidRPr="00B04863">
              <w:t>Zusätzliche Informationen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572357" w:rsidRPr="00B04863" w:rsidRDefault="00572357" w:rsidP="00770402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2F7C3F"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pStyle w:val="berschrift1"/>
              <w:outlineLvl w:val="0"/>
            </w:pPr>
            <w:r w:rsidRPr="00B04863">
              <w:t>Leibliche Geschwister oder Halbgeschwister</w:t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Name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Vorname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Ledigname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Geburtsdatum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Geburtsort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Heimatort und/oder Nationalität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  <w:tr w:rsidR="00CC3A7F" w:rsidRPr="00B04863" w:rsidTr="0057235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t>Zusätzliche Informationen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CC3A7F" w:rsidRPr="00B04863" w:rsidRDefault="00CC3A7F" w:rsidP="002F7C3F">
            <w:pPr>
              <w:spacing w:line="360" w:lineRule="auto"/>
            </w:pPr>
            <w:r w:rsidRPr="00B0486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04863">
              <w:instrText xml:space="preserve"> FORMTEXT </w:instrText>
            </w:r>
            <w:r w:rsidRPr="00B04863">
              <w:fldChar w:fldCharType="separate"/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="00CF6E2E" w:rsidRPr="00B04863">
              <w:rPr>
                <w:noProof/>
              </w:rPr>
              <w:t> </w:t>
            </w:r>
            <w:r w:rsidRPr="00B04863">
              <w:fldChar w:fldCharType="end"/>
            </w:r>
          </w:p>
        </w:tc>
      </w:tr>
    </w:tbl>
    <w:p w:rsidR="00CC3A7F" w:rsidRPr="00B04863" w:rsidRDefault="00CC3A7F" w:rsidP="002F7C3F">
      <w:pPr>
        <w:pStyle w:val="berschrift1"/>
      </w:pPr>
      <w:r w:rsidRPr="00B04863">
        <w:t xml:space="preserve">Grund der Herkunftssuche  </w:t>
      </w:r>
    </w:p>
    <w:p w:rsidR="00CC3A7F" w:rsidRPr="00B04863" w:rsidRDefault="00CC3A7F" w:rsidP="002F7C3F">
      <w:pPr>
        <w:jc w:val="both"/>
      </w:pPr>
      <w:r w:rsidRPr="00B04863">
        <w:t>Welches Anliegen verfolgen Sie mit der Herkunftsuche?</w:t>
      </w:r>
    </w:p>
    <w:p w:rsidR="00CC3A7F" w:rsidRPr="00B04863" w:rsidRDefault="00CC3A7F" w:rsidP="002F7C3F">
      <w:pPr>
        <w:jc w:val="both"/>
      </w:pPr>
      <w:r w:rsidRPr="00B04863">
        <w:sym w:font="Wingdings 2" w:char="F0A3"/>
      </w:r>
      <w:r w:rsidRPr="00B04863">
        <w:t xml:space="preserve"> Aufsch</w:t>
      </w:r>
      <w:r w:rsidR="00CF6E2E" w:rsidRPr="00B04863">
        <w:t>luss über eigene Persönli</w:t>
      </w:r>
      <w:r w:rsidRPr="00B04863">
        <w:t>c</w:t>
      </w:r>
      <w:r w:rsidR="00CF6E2E" w:rsidRPr="00B04863">
        <w:t>h</w:t>
      </w:r>
      <w:r w:rsidRPr="00B04863">
        <w:t>keitsmerkmale (z.B. Erbkrankheiten)</w:t>
      </w:r>
    </w:p>
    <w:p w:rsidR="00CC3A7F" w:rsidRPr="00B04863" w:rsidRDefault="00CC3A7F" w:rsidP="002F7C3F">
      <w:pPr>
        <w:jc w:val="both"/>
      </w:pPr>
      <w:r w:rsidRPr="00B04863">
        <w:sym w:font="Wingdings 2" w:char="F0A3"/>
      </w:r>
      <w:r w:rsidRPr="00B04863">
        <w:t xml:space="preserve"> Kontaktaufnahme </w:t>
      </w:r>
    </w:p>
    <w:p w:rsidR="00CC3A7F" w:rsidRPr="00B04863" w:rsidRDefault="00CC3A7F" w:rsidP="002F7C3F">
      <w:pPr>
        <w:jc w:val="both"/>
      </w:pPr>
      <w:r w:rsidRPr="00B04863">
        <w:sym w:font="Wingdings 2" w:char="F0A3"/>
      </w:r>
      <w:r w:rsidRPr="00B04863">
        <w:t xml:space="preserve"> Einsicht in die Adoptionsakten</w:t>
      </w:r>
    </w:p>
    <w:p w:rsidR="00CC3A7F" w:rsidRPr="00B04863" w:rsidRDefault="00CC3A7F" w:rsidP="002F7C3F">
      <w:pPr>
        <w:jc w:val="both"/>
      </w:pPr>
      <w:r w:rsidRPr="00B04863">
        <w:sym w:font="Wingdings 2" w:char="F0A3"/>
      </w:r>
      <w:r w:rsidRPr="00B04863">
        <w:t xml:space="preserve"> weiter: Bitte umschreiben </w:t>
      </w:r>
      <w:r w:rsidRPr="00B04863">
        <w:fldChar w:fldCharType="begin">
          <w:ffData>
            <w:name w:val="Text1"/>
            <w:enabled/>
            <w:calcOnExit w:val="0"/>
            <w:textInput/>
          </w:ffData>
        </w:fldChar>
      </w:r>
      <w:bookmarkStart w:id="4" w:name="Text1"/>
      <w:r w:rsidRPr="00B04863">
        <w:instrText xml:space="preserve"> FORMTEXT </w:instrText>
      </w:r>
      <w:r w:rsidRPr="00B04863">
        <w:fldChar w:fldCharType="separate"/>
      </w:r>
      <w:r w:rsidR="00CF6E2E" w:rsidRPr="00B04863">
        <w:rPr>
          <w:noProof/>
        </w:rPr>
        <w:t> </w:t>
      </w:r>
      <w:r w:rsidR="00CF6E2E" w:rsidRPr="00B04863">
        <w:rPr>
          <w:noProof/>
        </w:rPr>
        <w:t> </w:t>
      </w:r>
      <w:r w:rsidR="00CF6E2E" w:rsidRPr="00B04863">
        <w:rPr>
          <w:noProof/>
        </w:rPr>
        <w:t> </w:t>
      </w:r>
      <w:r w:rsidR="00CF6E2E" w:rsidRPr="00B04863">
        <w:rPr>
          <w:noProof/>
        </w:rPr>
        <w:t> </w:t>
      </w:r>
      <w:r w:rsidR="00CF6E2E" w:rsidRPr="00B04863">
        <w:rPr>
          <w:noProof/>
        </w:rPr>
        <w:t> </w:t>
      </w:r>
      <w:r w:rsidRPr="00B04863">
        <w:fldChar w:fldCharType="end"/>
      </w:r>
      <w:bookmarkEnd w:id="4"/>
    </w:p>
    <w:p w:rsidR="00CC3A7F" w:rsidRPr="00B04863" w:rsidRDefault="00CC3A7F" w:rsidP="002F7C3F">
      <w:pPr>
        <w:jc w:val="both"/>
      </w:pPr>
    </w:p>
    <w:p w:rsidR="00CC3A7F" w:rsidRPr="00B04863" w:rsidRDefault="00CC3A7F" w:rsidP="002F7C3F">
      <w:pPr>
        <w:jc w:val="both"/>
      </w:pPr>
    </w:p>
    <w:p w:rsidR="00CC3A7F" w:rsidRPr="00B04863" w:rsidRDefault="00CC3A7F" w:rsidP="002F7C3F">
      <w:pPr>
        <w:shd w:val="clear" w:color="auto" w:fill="D9D9D9" w:themeFill="background1" w:themeFillShade="D9"/>
        <w:jc w:val="both"/>
        <w:rPr>
          <w:b/>
        </w:rPr>
      </w:pPr>
      <w:r w:rsidRPr="00B04863">
        <w:rPr>
          <w:b/>
        </w:rPr>
        <w:t xml:space="preserve">Die im Zusammenhang mit der Nachforschung anfallenden Auslagen gehen zu Lasten der gesuchstellenden Person. </w:t>
      </w:r>
    </w:p>
    <w:p w:rsidR="00CC3A7F" w:rsidRPr="00B04863" w:rsidRDefault="00CC3A7F" w:rsidP="002F7C3F">
      <w:pPr>
        <w:jc w:val="both"/>
      </w:pPr>
    </w:p>
    <w:p w:rsidR="00CC3A7F" w:rsidRPr="00B04863" w:rsidRDefault="00CC3A7F" w:rsidP="002F7C3F">
      <w:pPr>
        <w:jc w:val="both"/>
      </w:pPr>
    </w:p>
    <w:p w:rsidR="00CC3A7F" w:rsidRPr="00B04863" w:rsidRDefault="00CC3A7F" w:rsidP="002F7C3F">
      <w:pPr>
        <w:tabs>
          <w:tab w:val="right" w:leader="underscore" w:pos="3686"/>
          <w:tab w:val="left" w:pos="5103"/>
          <w:tab w:val="right" w:leader="underscore" w:pos="9071"/>
        </w:tabs>
        <w:jc w:val="both"/>
      </w:pPr>
      <w:r w:rsidRPr="00B04863">
        <w:tab/>
      </w:r>
      <w:r w:rsidRPr="00B04863">
        <w:tab/>
      </w:r>
      <w:r w:rsidRPr="00B04863">
        <w:tab/>
      </w:r>
    </w:p>
    <w:p w:rsidR="00CC3A7F" w:rsidRPr="00B04863" w:rsidRDefault="00CC3A7F" w:rsidP="002F7C3F">
      <w:pPr>
        <w:tabs>
          <w:tab w:val="left" w:pos="5245"/>
          <w:tab w:val="right" w:pos="9071"/>
        </w:tabs>
        <w:jc w:val="both"/>
      </w:pPr>
      <w:r w:rsidRPr="00B04863">
        <w:t>Ort und Datum</w:t>
      </w:r>
      <w:r w:rsidRPr="00B04863">
        <w:tab/>
      </w:r>
      <w:r w:rsidRPr="00B04863">
        <w:tab/>
        <w:t>Unterschrift gesuchstellende Person</w:t>
      </w:r>
    </w:p>
    <w:p w:rsidR="00CC3A7F" w:rsidRPr="00B04863" w:rsidRDefault="00CC3A7F" w:rsidP="002F7C3F">
      <w:pPr>
        <w:jc w:val="both"/>
      </w:pPr>
    </w:p>
    <w:p w:rsidR="00CC3A7F" w:rsidRPr="00B04863" w:rsidRDefault="00CC3A7F" w:rsidP="002F7C3F">
      <w:pPr>
        <w:jc w:val="both"/>
      </w:pPr>
    </w:p>
    <w:p w:rsidR="00CC3A7F" w:rsidRPr="00B04863" w:rsidRDefault="00CC3A7F" w:rsidP="002F7C3F">
      <w:pPr>
        <w:jc w:val="both"/>
      </w:pPr>
    </w:p>
    <w:p w:rsidR="00CC3A7F" w:rsidRPr="00B04863" w:rsidRDefault="00CC3A7F" w:rsidP="002F7C3F">
      <w:pPr>
        <w:jc w:val="both"/>
      </w:pPr>
      <w:r w:rsidRPr="00B04863">
        <w:t>Beilagen (falls vorhanden)</w:t>
      </w:r>
    </w:p>
    <w:p w:rsidR="00CC3A7F" w:rsidRPr="00B04863" w:rsidRDefault="00D04978" w:rsidP="002F7C3F">
      <w:pPr>
        <w:jc w:val="both"/>
      </w:pPr>
      <w:sdt>
        <w:sdtPr>
          <w:id w:val="7869357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4863" w:rsidRPr="00B04863">
            <w:rPr>
              <w:rFonts w:ascii="MS Gothic" w:eastAsia="MS Gothic" w:hAnsi="MS Gothic" w:hint="eastAsia"/>
            </w:rPr>
            <w:t>☐</w:t>
          </w:r>
        </w:sdtContent>
      </w:sdt>
      <w:r w:rsidR="00CC3A7F" w:rsidRPr="00B04863">
        <w:t xml:space="preserve"> Kopie Identitätskarte </w:t>
      </w:r>
    </w:p>
    <w:p w:rsidR="00CC3A7F" w:rsidRPr="00B04863" w:rsidRDefault="00D04978" w:rsidP="002F7C3F">
      <w:pPr>
        <w:jc w:val="both"/>
      </w:pPr>
      <w:sdt>
        <w:sdtPr>
          <w:id w:val="7045281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4863" w:rsidRPr="00B04863">
            <w:rPr>
              <w:rFonts w:ascii="MS Gothic" w:eastAsia="MS Gothic" w:hAnsi="MS Gothic" w:hint="eastAsia"/>
            </w:rPr>
            <w:t>☐</w:t>
          </w:r>
        </w:sdtContent>
      </w:sdt>
      <w:r w:rsidR="00CC3A7F" w:rsidRPr="00B04863">
        <w:t xml:space="preserve"> Kopie Aus</w:t>
      </w:r>
      <w:r w:rsidR="00CF6E2E" w:rsidRPr="00B04863">
        <w:t>l</w:t>
      </w:r>
      <w:r w:rsidR="00CC3A7F" w:rsidRPr="00B04863">
        <w:t>änderausweis</w:t>
      </w:r>
    </w:p>
    <w:p w:rsidR="00CC3A7F" w:rsidRPr="00B04863" w:rsidRDefault="00D04978" w:rsidP="002F7C3F">
      <w:pPr>
        <w:jc w:val="both"/>
      </w:pPr>
      <w:sdt>
        <w:sdtPr>
          <w:id w:val="-10903854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4863" w:rsidRPr="00B04863">
            <w:rPr>
              <w:rFonts w:ascii="MS Gothic" w:eastAsia="MS Gothic" w:hAnsi="MS Gothic" w:hint="eastAsia"/>
            </w:rPr>
            <w:t>☐</w:t>
          </w:r>
        </w:sdtContent>
      </w:sdt>
      <w:r w:rsidR="00CC3A7F" w:rsidRPr="00B04863">
        <w:t xml:space="preserve"> Adoptionsbeschluss </w:t>
      </w:r>
    </w:p>
    <w:p w:rsidR="00CC3A7F" w:rsidRPr="00B04863" w:rsidRDefault="00D04978" w:rsidP="002F7C3F">
      <w:pPr>
        <w:jc w:val="both"/>
      </w:pPr>
      <w:sdt>
        <w:sdtPr>
          <w:id w:val="16470899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4863" w:rsidRPr="00B04863">
            <w:rPr>
              <w:rFonts w:ascii="MS Gothic" w:eastAsia="MS Gothic" w:hAnsi="MS Gothic" w:hint="eastAsia"/>
            </w:rPr>
            <w:t>☐</w:t>
          </w:r>
        </w:sdtContent>
      </w:sdt>
      <w:r w:rsidR="00CC3A7F" w:rsidRPr="00B04863">
        <w:t xml:space="preserve"> Geburtsurkunde</w:t>
      </w:r>
    </w:p>
    <w:p w:rsidR="00DD6568" w:rsidRPr="00B04863" w:rsidRDefault="00D04978" w:rsidP="00572357">
      <w:pPr>
        <w:jc w:val="both"/>
      </w:pPr>
      <w:sdt>
        <w:sdtPr>
          <w:id w:val="-29313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4863" w:rsidRPr="00B04863">
            <w:rPr>
              <w:rFonts w:ascii="MS Gothic" w:eastAsia="MS Gothic" w:hAnsi="MS Gothic" w:hint="eastAsia"/>
            </w:rPr>
            <w:t>☐</w:t>
          </w:r>
        </w:sdtContent>
      </w:sdt>
      <w:r w:rsidR="00CC3A7F" w:rsidRPr="00B04863">
        <w:t xml:space="preserve"> weitere Zivilstandsdokumente</w:t>
      </w:r>
      <w:bookmarkEnd w:id="0"/>
    </w:p>
    <w:sectPr w:rsidR="00DD6568" w:rsidRPr="00B04863" w:rsidSect="00572357">
      <w:headerReference w:type="default" r:id="rId14"/>
      <w:footerReference w:type="default" r:id="rId15"/>
      <w:type w:val="continuous"/>
      <w:pgSz w:w="11906" w:h="16838" w:code="9"/>
      <w:pgMar w:top="1474" w:right="1077" w:bottom="1077" w:left="1758" w:header="482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978" w:rsidRPr="00B04863" w:rsidRDefault="00D04978">
      <w:r w:rsidRPr="00B04863">
        <w:separator/>
      </w:r>
    </w:p>
  </w:endnote>
  <w:endnote w:type="continuationSeparator" w:id="0">
    <w:p w:rsidR="00D04978" w:rsidRPr="00B04863" w:rsidRDefault="00D04978">
      <w:r w:rsidRPr="00B0486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Com 45 Light">
    <w:altName w:val="Trebuchet MS"/>
    <w:charset w:val="00"/>
    <w:family w:val="swiss"/>
    <w:pitch w:val="variable"/>
    <w:sig w:usb0="800000AF" w:usb1="5000204A" w:usb2="00000000" w:usb3="00000000" w:csb0="0000009B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370" w:rsidRDefault="00F31370">
    <w:pPr>
      <w:pStyle w:val="Fuzeile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ED1C37">
      <w:rPr>
        <w:rStyle w:val="Seitenzahl"/>
        <w:noProof/>
      </w:rPr>
      <w:t>2</w:t>
    </w:r>
    <w:r>
      <w:rPr>
        <w:rStyle w:val="Seitenzah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978" w:rsidRPr="00B04863" w:rsidRDefault="00D04978">
      <w:r w:rsidRPr="00B04863">
        <w:separator/>
      </w:r>
    </w:p>
  </w:footnote>
  <w:footnote w:type="continuationSeparator" w:id="0">
    <w:p w:rsidR="00D04978" w:rsidRPr="00B04863" w:rsidRDefault="00D04978">
      <w:r w:rsidRPr="00B0486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370" w:rsidRPr="00B04863" w:rsidRDefault="00572357" w:rsidP="00572357">
    <w:pPr>
      <w:pStyle w:val="Kopfzeile"/>
    </w:pPr>
    <w:r w:rsidRPr="00B04863">
      <w:rPr>
        <w:noProof/>
      </w:rPr>
      <w:drawing>
        <wp:anchor distT="0" distB="0" distL="114300" distR="114300" simplePos="0" relativeHeight="251660288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8405" cy="10691495"/>
          <wp:effectExtent l="0" t="0" r="4445" b="0"/>
          <wp:wrapNone/>
          <wp:docPr id="1" name="a9118241-adc9-4789-bbbc-776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405" cy="1069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31370" w:rsidRPr="00B04863">
      <w:t> </w:t>
    </w:r>
    <w:r w:rsidR="00F31370" w:rsidRPr="00B04863">
      <w:tab/>
    </w:r>
    <w:sdt>
      <w:sdtPr>
        <w:tag w:val="Organisation.AbsenderBlock"/>
        <w:id w:val="-1057319193"/>
        <w:placeholder>
          <w:docPart w:val="AECF35EB89854B3DA102A7428C10DE04"/>
        </w:placeholder>
        <w:dataBinding w:prefixMappings="xmlns:ns='http://schemas.officeatwork.com/CustomXMLPart'" w:xpath="/ns:officeatwork/ns:Organisation.AbsenderBlock" w:storeItemID="{3D4F7470-109A-4F02-9354-1BD4818AEF7D}"/>
        <w:text w:multiLine="1"/>
      </w:sdtPr>
      <w:sdtEndPr/>
      <w:sdtContent>
        <w:r w:rsidRPr="00B04863">
          <w:t>Telefon 055 646 66 00</w:t>
        </w:r>
        <w:r w:rsidRPr="00B04863">
          <w:br/>
          <w:t>E-Mail: volkswirtschaftinneres@gl.ch</w:t>
        </w:r>
        <w:r w:rsidRPr="00B04863">
          <w:br/>
          <w:t>www.gl.ch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370" w:rsidRDefault="00F3137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3E2372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330B1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65688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CF4DBE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21E96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03A95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D4A761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DB097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1BA4242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F6830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BE17E4"/>
    <w:multiLevelType w:val="multilevel"/>
    <w:tmpl w:val="9586AAE4"/>
    <w:lvl w:ilvl="0">
      <w:start w:val="1"/>
      <w:numFmt w:val="bullet"/>
      <w:lvlText w:val="–"/>
      <w:lvlJc w:val="left"/>
      <w:pPr>
        <w:tabs>
          <w:tab w:val="num" w:pos="357"/>
        </w:tabs>
        <w:ind w:left="357" w:hanging="357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8C3AA3"/>
    <w:multiLevelType w:val="hybridMultilevel"/>
    <w:tmpl w:val="62745366"/>
    <w:lvl w:ilvl="0" w:tplc="E9C0FC6A">
      <w:start w:val="1"/>
      <w:numFmt w:val="lowerLetter"/>
      <w:pStyle w:val="GLAuflistungAbc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6400298"/>
    <w:multiLevelType w:val="hybridMultilevel"/>
    <w:tmpl w:val="9586AAE4"/>
    <w:lvl w:ilvl="0" w:tplc="32B81BB6">
      <w:start w:val="1"/>
      <w:numFmt w:val="bullet"/>
      <w:pStyle w:val="GLAuflistung1"/>
      <w:lvlText w:val="–"/>
      <w:lvlJc w:val="left"/>
      <w:pPr>
        <w:tabs>
          <w:tab w:val="num" w:pos="357"/>
        </w:tabs>
        <w:ind w:left="357" w:hanging="357"/>
      </w:pPr>
      <w:rPr>
        <w:rFonts w:ascii="Univers Com 45 Light" w:hAnsi="Univers Com 45 Light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107973"/>
    <w:multiLevelType w:val="hybridMultilevel"/>
    <w:tmpl w:val="29FC36A4"/>
    <w:lvl w:ilvl="0" w:tplc="4F222848">
      <w:start w:val="1"/>
      <w:numFmt w:val="decimal"/>
      <w:pStyle w:val="GLAufzaehlung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C5438"/>
    <w:multiLevelType w:val="multilevel"/>
    <w:tmpl w:val="A32432D0"/>
    <w:lvl w:ilvl="0">
      <w:start w:val="1"/>
      <w:numFmt w:val="bullet"/>
      <w:lvlText w:val="–"/>
      <w:lvlJc w:val="left"/>
      <w:pPr>
        <w:tabs>
          <w:tab w:val="num" w:pos="0"/>
        </w:tabs>
        <w:ind w:left="425" w:hanging="425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016AB"/>
    <w:multiLevelType w:val="multilevel"/>
    <w:tmpl w:val="6A8E2210"/>
    <w:styleLink w:val="FormatvorlageNummerierteListe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18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362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321"/>
        </w:tabs>
        <w:ind w:left="4321" w:hanging="182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041"/>
        </w:tabs>
        <w:ind w:left="5041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761"/>
        </w:tabs>
        <w:ind w:left="5761" w:hanging="363"/>
      </w:pPr>
      <w:rPr>
        <w:rFonts w:hint="default"/>
      </w:rPr>
    </w:lvl>
  </w:abstractNum>
  <w:abstractNum w:abstractNumId="16" w15:restartNumberingAfterBreak="0">
    <w:nsid w:val="307D697F"/>
    <w:multiLevelType w:val="multilevel"/>
    <w:tmpl w:val="81D2ED9E"/>
    <w:lvl w:ilvl="0">
      <w:start w:val="1"/>
      <w:numFmt w:val="decimal"/>
      <w:pStyle w:val="berschrift1"/>
      <w:lvlText w:val="%1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pStyle w:val="berschrift6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37D11196"/>
    <w:multiLevelType w:val="hybridMultilevel"/>
    <w:tmpl w:val="47F85F56"/>
    <w:lvl w:ilvl="0" w:tplc="98986A8E">
      <w:start w:val="1"/>
      <w:numFmt w:val="bullet"/>
      <w:pStyle w:val="GLAuflistung2"/>
      <w:lvlText w:val="–"/>
      <w:lvlJc w:val="left"/>
      <w:pPr>
        <w:tabs>
          <w:tab w:val="num" w:pos="357"/>
        </w:tabs>
        <w:ind w:left="709" w:hanging="352"/>
      </w:pPr>
      <w:rPr>
        <w:rFonts w:ascii="Univers Com 45 Light" w:hAnsi="Univers Com 45 Light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E75A66"/>
    <w:multiLevelType w:val="multilevel"/>
    <w:tmpl w:val="81D2ED9E"/>
    <w:lvl w:ilvl="0">
      <w:start w:val="1"/>
      <w:numFmt w:val="decimal"/>
      <w:lvlText w:val="%1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6C007ABB"/>
    <w:multiLevelType w:val="multilevel"/>
    <w:tmpl w:val="13B2EFD8"/>
    <w:lvl w:ilvl="0">
      <w:start w:val="1"/>
      <w:numFmt w:val="decimal"/>
      <w:lvlText w:val="%1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34C6CE3"/>
    <w:multiLevelType w:val="multilevel"/>
    <w:tmpl w:val="81D2ED9E"/>
    <w:lvl w:ilvl="0">
      <w:start w:val="1"/>
      <w:numFmt w:val="decimal"/>
      <w:lvlText w:val="%1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 w15:restartNumberingAfterBreak="0">
    <w:nsid w:val="7610246D"/>
    <w:multiLevelType w:val="multilevel"/>
    <w:tmpl w:val="5554E37E"/>
    <w:lvl w:ilvl="0">
      <w:start w:val="1"/>
      <w:numFmt w:val="bullet"/>
      <w:lvlText w:val="–"/>
      <w:lvlJc w:val="left"/>
      <w:pPr>
        <w:tabs>
          <w:tab w:val="num" w:pos="425"/>
        </w:tabs>
        <w:ind w:left="425" w:hanging="425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E94D13"/>
    <w:multiLevelType w:val="multilevel"/>
    <w:tmpl w:val="1F22B19A"/>
    <w:lvl w:ilvl="0">
      <w:start w:val="1"/>
      <w:numFmt w:val="bullet"/>
      <w:lvlText w:val="–"/>
      <w:lvlJc w:val="left"/>
      <w:pPr>
        <w:tabs>
          <w:tab w:val="num" w:pos="0"/>
        </w:tabs>
        <w:ind w:left="425" w:firstLine="0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50740A"/>
    <w:multiLevelType w:val="multilevel"/>
    <w:tmpl w:val="F2C87250"/>
    <w:lvl w:ilvl="0">
      <w:start w:val="1"/>
      <w:numFmt w:val="bullet"/>
      <w:lvlText w:val="–"/>
      <w:lvlJc w:val="left"/>
      <w:pPr>
        <w:tabs>
          <w:tab w:val="num" w:pos="0"/>
        </w:tabs>
        <w:ind w:left="352" w:hanging="352"/>
      </w:pPr>
      <w:rPr>
        <w:rFonts w:ascii="Univers Com 45 Light" w:hAnsi="Univers Com 45 Light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6"/>
  </w:num>
  <w:num w:numId="2">
    <w:abstractNumId w:val="20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 w:numId="15">
    <w:abstractNumId w:val="17"/>
  </w:num>
  <w:num w:numId="16">
    <w:abstractNumId w:val="14"/>
  </w:num>
  <w:num w:numId="17">
    <w:abstractNumId w:val="22"/>
  </w:num>
  <w:num w:numId="18">
    <w:abstractNumId w:val="21"/>
  </w:num>
  <w:num w:numId="19">
    <w:abstractNumId w:val="10"/>
  </w:num>
  <w:num w:numId="20">
    <w:abstractNumId w:val="23"/>
  </w:num>
  <w:num w:numId="21">
    <w:abstractNumId w:val="11"/>
  </w:num>
  <w:num w:numId="22">
    <w:abstractNumId w:val="13"/>
  </w:num>
  <w:num w:numId="23">
    <w:abstractNumId w:val="19"/>
  </w:num>
  <w:num w:numId="24">
    <w:abstractNumId w:val="13"/>
    <w:lvlOverride w:ilvl="0">
      <w:startOverride w:val="1"/>
    </w:lvlOverride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t8FyTgH/cCXGVn58RI6vkhG7wrJbKv5omOdbb/e8dX+484/ov1BjPtyGTIjn6hxK6ChSay8XmguQFvSsO61aTA==" w:salt="fz2DCh1kUZD49da21N9r7w==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ate.Format.Long" w:val="31. Januar 2019"/>
    <w:docVar w:name="Date.Format.Long.dateValue" w:val="43496"/>
    <w:docVar w:name="OawAttachedTemplate" w:val="Herkunftssuche.ows"/>
    <w:docVar w:name="OawBuiltInDocProps" w:val="&lt;OawBuiltInDocProps&gt;&lt;default profileUID=&quot;0&quot;&gt;&lt;word&gt;&lt;category&gt;&lt;/category&gt;&lt;keywords&gt;&lt;/keywords&gt;&lt;comments&gt;&lt;/comments&gt;&lt;hyperlinkBase&gt;&lt;/hyperlinkBase&gt;&lt;fileName&gt;&lt;/fileName&gt;&lt;author&gt;&lt;value type=&quot;OawDocProperty&quot; name=&quot;Verfasser.Kuerzel&quot;&gt;&lt;separator text=&quot;&quot;&gt;&lt;/separator&gt;&lt;format text=&quot;&quot;&gt;&lt;/format&gt;&lt;/value&gt;&lt;/author&gt;&lt;manager&gt;&lt;/manager&gt;&lt;company&gt;&lt;value type=&quot;OawDocProperty&quot; name=&quot;Organisation.Department&quot;&gt;&lt;separator text=&quot;&quot;&gt;&lt;/separator&gt;&lt;format text=&quot;&quot;&gt;&lt;/format&gt;&lt;/value&gt;&lt;/company&gt;&lt;defaultPath&gt;&lt;/defaultPath&gt;&lt;title&gt;&lt;value type=&quot;OawDocProperty&quot; name=&quot;CMIdata.Dok_Titel&quot;&gt;&lt;separator text=&quot;&quot;&gt;&lt;/separator&gt;&lt;format text=&quot;&quot;&gt;&lt;/format&gt;&lt;/value&gt;&lt;/title&gt;&lt;defaultFilename&gt;&lt;value type=&quot;OawDocProperty&quot; name=&quot;CMIdata.Dok_Titel&quot;&gt;&lt;separator text=&quot;&quot;&gt;&lt;/separator&gt;&lt;format text=&quot;&quot;&gt;&lt;/format&gt;&lt;/value&gt;&lt;/defaultFilename&gt;&lt;subject&gt;&lt;value type=&quot;OawDocProperty&quot; name=&quot;CMIdata.G_Titel&quot;&gt;&lt;separator text=&quot;&quot;&gt;&lt;/separator&gt;&lt;format text=&quot;&quot;&gt;&lt;/format&gt;&lt;/value&gt;&lt;/subject&gt;&lt;/word&gt;&lt;PDF&gt;&lt;category&gt;&lt;/category&gt;&lt;keywords&gt;&lt;/keywords&gt;&lt;comments&gt;&lt;/comments&gt;&lt;hyperlinkBase&gt;&lt;/hyperlinkBase&gt;&lt;fileName&gt;&lt;/fileName&gt;&lt;author&gt;&lt;value type=&quot;OawDocProperty&quot; name=&quot;Verfasser.Kuerzel&quot;&gt;&lt;separator text=&quot;&quot;&gt;&lt;/separator&gt;&lt;format text=&quot;&quot;&gt;&lt;/format&gt;&lt;/value&gt;&lt;/author&gt;&lt;manager&gt;&lt;/manager&gt;&lt;company&gt;&lt;value type=&quot;OawDocProperty&quot; name=&quot;Organisation.Department&quot;&gt;&lt;separator text=&quot;&quot;&gt;&lt;/separator&gt;&lt;format text=&quot;&quot;&gt;&lt;/format&gt;&lt;/value&gt;&lt;/company&gt;&lt;defaultPath&gt;&lt;/defaultPath&gt;&lt;title&gt;&lt;value type=&quot;OawDocProperty&quot; name=&quot;CMIdata.Dok_Titel&quot;&gt;&lt;separator text=&quot;&quot;&gt;&lt;/separator&gt;&lt;format text=&quot;&quot;&gt;&lt;/format&gt;&lt;/value&gt;&lt;/title&gt;&lt;defaultFilename&gt;&lt;value type=&quot;OawDocProperty&quot; name=&quot;CMIdata.Dok_Titel&quot;&gt;&lt;separator text=&quot;&quot;&gt;&lt;/separator&gt;&lt;format text=&quot;&quot;&gt;&lt;/format&gt;&lt;/value&gt;&lt;/defaultFilename&gt;&lt;subject&gt;&lt;value type=&quot;OawDocProperty&quot; name=&quot;CMIdata.G_Titel&quot;&gt;&lt;separator text=&quot;&quot;&gt;&lt;/separator&gt;&lt;format text=&quot;&quot;&gt;&lt;/format&gt;&lt;/value&gt;&lt;/subject&gt;&lt;/PDF&gt;&lt;/default&gt;&lt;/OawBuiltInDocProps&gt;_x000d_"/>
    <w:docVar w:name="OawCreatedWithOfficeatworkVersion" w:val="4.9 R2 (4.9.1236)"/>
    <w:docVar w:name="OawCreatedWithProjectID" w:val="KtGlarus"/>
    <w:docVar w:name="OawCreatedWithProjectVersion" w:val="677"/>
    <w:docVar w:name="OawDate.Manual" w:val="&lt;document&gt;&lt;OawDateManual name=&quot;Date.Format.Long&quot;&gt;&lt;profile type=&quot;default&quot; UID=&quot;&quot; sameAsDefault=&quot;0&quot;&gt;&lt;format UID=&quot;2009101314100009289241&quot; type=&quot;6&quot; defaultValue=&quot;%OawCreationDate%&quot; dateFormat=&quot;Date.Format.Long&quot;/&gt;&lt;/profile&gt;&lt;/OawDateManual&gt;&lt;/document&gt;"/>
    <w:docVar w:name="oawDefinitionTmpl" w:val="&lt;document&gt;&lt;OawDocProperty name=&quot;Organisation.Departmen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epartment&quot;/&gt;&lt;/type&gt;&lt;/profile&gt;&lt;/OawDocProperty&gt;_x000d__x0009_&lt;OawDocProperty name=&quot;Organisation.Abteilun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teilung&quot;/&gt;&lt;/type&gt;&lt;/profile&gt;&lt;/OawDocProperty&gt;_x000d__x0009_&lt;OawDocProperty name=&quot;Organisation.Adresszeile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1&quot;/&gt;&lt;/type&gt;&lt;/profile&gt;&lt;/OawDocProperty&gt;_x000d__x0009_&lt;OawDocProperty name=&quot;Organisation.Adresszeile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2&quot;/&gt;&lt;/type&gt;&lt;/profile&gt;&lt;/OawDocProperty&gt;_x000d__x0009_&lt;OawDocProperty name=&quot;Organisation.Adresszeile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3&quot;/&gt;&lt;/type&gt;&lt;/profile&gt;&lt;/OawDocProperty&gt;_x000d__x0009_&lt;OawDocProperty name=&quot;Organisation.OrtDatum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OrtDatum&quot;/&gt;&lt;/type&gt;&lt;/profile&gt;&lt;/OawDocProperty&gt;_x000d__x0009_&lt;OawDateManual name=&quot;Date.Format.Long&quot;&gt;&lt;profile type=&quot;default&quot; UID=&quot;&quot; sameAsDefault=&quot;0&quot;&gt;&lt;format UID=&quot;2009101314100009289241&quot; type=&quot;6&quot; defaultValue=&quot;%OawCreationDate%&quot; dateFormat=&quot;Date.Format.Long&quot;/&gt;&lt;/profile&gt;&lt;/OawDateManual&gt;_x000d__x0009_&lt;OawDocProperty name=&quot;Verfasser.Kuerzel&quot;&gt;&lt;profile type=&quot;default&quot; UID=&quot;&quot; sameAsDefault=&quot;0&quot;&gt;&lt;documentProperty UID=&quot;200212191811121321310321301031&quot; dataSourceUID=&quot;prj.2003041709434161414032&quot;/&gt;&lt;type type=&quot;OawDatabase&quot;&gt;&lt;OawDatabase table=&quot;Data&quot; field=&quot;Kuerzel&quot;/&gt;&lt;/type&gt;&lt;/profile&gt;&lt;/OawDocProperty&gt;_x000d__x0009_&lt;OawDocProperty name=&quot;Grussformel.JaNeinText&quot;&gt;&lt;profile type=&quot;default&quot; UID=&quot;&quot; sameAsDefault=&quot;0&quot;&gt;&lt;documentProperty UID=&quot;2009146446484854544251101&quot; dataSourceUID=&quot;prj.2009050916522158374888&quot;/&gt;&lt;type type=&quot;OawDatabase&quot;&gt;&lt;OawDatabase table=&quot;Data&quot; field=&quot;JaNeinText&quot;/&gt;&lt;/type&gt;&lt;/profile&gt;&lt;/OawDocProperty&gt;_x000d__x0009_&lt;OawDocProperty name=&quot;Signature1.Name&quot;&gt;&lt;profile type=&quot;default&quot; UID=&quot;&quot; sameAsDefault=&quot;0&quot;&gt;&lt;documentProperty UID=&quot;2002122010583847234010578&quot; dataSourceUID=&quot;prj.2003041709434161414032&quot;/&gt;&lt;type type=&quot;OawDatabase&quot;&gt;&lt;OawDatabase table=&quot;Data&quot; field=&quot;Name&quot;/&gt;&lt;/type&gt;&lt;/profile&gt;&lt;/OawDocProperty&gt;_x000d__x0009_&lt;OawDocProperty name=&quot;Signature2.Name&quot;&gt;&lt;profile type=&quot;default&quot; UID=&quot;&quot; sameAsDefault=&quot;0&quot;&gt;&lt;documentProperty UID=&quot;2003061115381095709037&quot; dataSourceUID=&quot;prj.2003041709434161414032&quot;/&gt;&lt;type type=&quot;OawDatabase&quot;&gt;&lt;OawDatabase table=&quot;Data&quot; field=&quot;Name&quot;/&gt;&lt;/type&gt;&lt;/profile&gt;&lt;/OawDocProperty&gt;_x000d__x0009_&lt;OawDocProperty name=&quot;Funktion1.Function&quot;&gt;&lt;profile type=&quot;default&quot; UID=&quot;&quot; sameAsDefault=&quot;0&quot;&gt;&lt;documentProperty UID=&quot;2009122011014149059111111&quot; dataSourceUID=&quot;prj.2009050916522158374445&quot;/&gt;&lt;type type=&quot;OawDatabase&quot;&gt;&lt;OawDatabase table=&quot;Data&quot; field=&quot;Function&quot;/&gt;&lt;/type&gt;&lt;/profile&gt;&lt;/OawDocProperty&gt;_x000d__x0009_&lt;OawDocProperty name=&quot;Funktion2.Function&quot;&gt;&lt;profile type=&quot;default&quot; UID=&quot;&quot; sameAsDefault=&quot;0&quot;&gt;&lt;documentProperty UID=&quot;2009122011014149059122222&quot; dataSourceUID=&quot;prj.2009050916522158374445&quot;/&gt;&lt;type type=&quot;OawDatabase&quot;&gt;&lt;OawDatabase table=&quot;Data&quot; field=&quot;Function&quot;/&gt;&lt;/type&gt;&lt;/profile&gt;&lt;/OawDocProperty&gt;_x000d__x0009_&lt;OawAnchor name=&quot;Signature1&quot;&gt;&lt;profile type=&quot;default&quot; UID=&quot;&quot; sameAsDefault=&quot;0&quot;&gt;&lt;/profile&gt;&lt;/OawAnchor&gt;_x000d__x0009_&lt;OawAnchor name=&quot;Signature2&quot;&gt;&lt;profile type=&quot;default&quot; UID=&quot;&quot; sameAsDefault=&quot;0&quot;&gt;&lt;/profile&gt;&lt;/OawAnchor&gt;_x000d__x0009_&lt;OawDocProperty name=&quot;Organisation.ImAuftra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mAuftrag&quot;/&gt;&lt;/type&gt;&lt;/profile&gt;&lt;/OawDocProperty&gt;_x000d__x0009_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DocProperty name=&quot;PersAbsender.Name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Name&quot;/&gt;&lt;/type&gt;&lt;/profile&gt;&lt;/OawDocProperty&gt;_x000d__x0009_&lt;OawDocProperty name=&quot;PersAbsender.Telefon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Telefon&quot;/&gt;&lt;/type&gt;&lt;/profile&gt;&lt;/OawDocProperty&gt;_x000d__x0009_&lt;OawDocProperty name=&quot;PersAbsender.Fax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Fax&quot;/&gt;&lt;/type&gt;&lt;/profile&gt;&lt;/OawDocProperty&gt;_x000d__x0009_&lt;OawDocProperty name=&quot;PersAbsender.Email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Email&quot;/&gt;&lt;/type&gt;&lt;/profile&gt;&lt;/OawDocProperty&gt;_x000d__x0009_&lt;OawDocProperty name=&quot;PersAbsender.Internet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Internet&quot;/&gt;&lt;/type&gt;&lt;/profile&gt;&lt;/OawDocProperty&gt;_x000d__x0009_&lt;OawDocProperty name=&quot;Organisation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_x000d__x0009_&lt;OawDocProperty name=&quot;Organisation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/OawDocProperty&gt;_x000d__x0009_&lt;OawDocProperty name=&quot;Organisation.Email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Email&quot;/&gt;&lt;/type&gt;&lt;/profile&gt;&lt;/OawDocProperty&gt;_x000d__x0009_&lt;OawDocProperty name=&quot;Organisation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_x000d__x0009_&lt;OawDocProperty name=&quot;Doc.Phone&quot;&gt;&lt;profile type=&quot;default&quot; UID=&quot;&quot; sameAsDefault=&quot;0&quot;&gt;&lt;documentProperty UID=&quot;2003060614150123456789&quot; dataSourceUID=&quot;2003060614150123456789&quot;/&gt;&lt;type type=&quot;OawLanguage&quot;&gt;&lt;OawLanguage UID=&quot;Doc.Phone&quot;/&gt;&lt;/type&gt;&lt;/profile&gt;&lt;/OawDocProperty&gt;_x000d__x0009_&lt;OawDocProperty name=&quot;Doc.Fax&quot;&gt;&lt;profile type=&quot;default&quot; UID=&quot;&quot; sameAsDefault=&quot;0&quot;&gt;&lt;documentProperty UID=&quot;2003060614150123456789&quot; dataSourceUID=&quot;2003060614150123456789&quot;/&gt;&lt;type type=&quot;OawLanguage&quot;&gt;&lt;OawLanguage UID=&quot;Doc.Fax&quot;/&gt;&lt;/type&gt;&lt;/profile&gt;&lt;/OawDocProperty&gt;_x000d__x0009_&lt;OawDocProperty name=&quot;Doc.Email&quot;&gt;&lt;profile type=&quot;default&quot; UID=&quot;&quot; sameAsDefault=&quot;0&quot;&gt;&lt;documentProperty UID=&quot;2003060614150123456789&quot; dataSourceUID=&quot;2003060614150123456789&quot;/&gt;&lt;type type=&quot;OawLanguage&quot;&gt;&lt;OawLanguage UID=&quot;Doc.Email&quot;/&gt;&lt;/type&gt;&lt;/profile&gt;&lt;/OawDocProperty&gt;_x000d__x0009_&lt;OawAnchor name=&quot;LogoS1&quot;&gt;&lt;profile type=&quot;default&quot; UID=&quot;&quot; sameAsDefault=&quot;0&quot;&gt;&lt;/profile&gt;&lt;/OawAnchor&gt;_x000d__x0009_&lt;OawBookmark name=&quot;Text&quot;&gt;&lt;profile type=&quot;default&quot; UID=&quot;&quot; sameAsDefault=&quot;0&quot;&gt;&lt;/profile&gt;&lt;/OawBookmark&gt;_x000d__x0009_&lt;OawDocProperty name=&quot;CMIdata.Dok_Titel&quot;&gt;&lt;profile type=&quot;default&quot; UID=&quot;&quot; sameAsDefault=&quot;0&quot;&gt;&lt;documentProperty UID=&quot;2009146000484854544251101&quot; dataSourceUID=&quot;prj.2009050915555555374888&quot;/&gt;&lt;type type=&quot;OawDatabase&quot;&gt;&lt;OawDatabase table=&quot;Data&quot; field=&quot;Dok_Titel&quot;/&gt;&lt;/type&gt;&lt;/profile&gt;&lt;/OawDocProperty&gt;_x000d__x0009_&lt;OawDocProperty name=&quot;CMIdata.G_Titel&quot;&gt;&lt;profile type=&quot;default&quot; UID=&quot;&quot; sameAsDefault=&quot;0&quot;&gt;&lt;documentProperty UID=&quot;2009146000484854544251101&quot; dataSourceUID=&quot;prj.2009050915555555374888&quot;/&gt;&lt;type type=&quot;OawDatabase&quot;&gt;&lt;OawDatabase table=&quot;Data&quot; field=&quot;G_Titel&quot;/&gt;&lt;/type&gt;&lt;/profile&gt;&lt;/OawDocProperty&gt;_x000d_&lt;/document&gt;_x000d_"/>
    <w:docVar w:name="OawDialog" w:val="&lt;empty/&gt;"/>
    <w:docVar w:name="OawDistributionEnabled" w:val="&lt;Profiles&gt;&lt;Distribution type=&quot;2&quot; UID=&quot;2009555555554444000100&quot;/&gt;&lt;Distribution type=&quot;2&quot; UID=&quot;2009555555554444000200&quot;/&gt;&lt;Distribution type=&quot;2&quot; UID=&quot;2009555555554444000300&quot;/&gt;&lt;Distribution type=&quot;1&quot; UID=&quot;2009555555554444010000&quot;/&gt;&lt;Distribution type=&quot;3&quot; UID=&quot;2009555555554444001000&quot;/&gt;&lt;/Profiles&gt;_x000d_"/>
    <w:docVar w:name="OawDocProp.200212191811121321310321301031" w:val="&lt;source&gt;&lt;Fields List=&quot;Kuerzel&quot;/&gt;&lt;profile type=&quot;default&quot; UID=&quot;&quot; sameAsDefault=&quot;0&quot;&gt;&lt;OawDocProperty name=&quot;Verfasser.Kuerzel&quot; field=&quot;Kuerzel&quot;/&gt;&lt;/profile&gt;&lt;/source&gt;"/>
    <w:docVar w:name="OawDocProp.2002122010583847234010578" w:val="&lt;source&gt;&lt;Fields List=&quot;Name|Signatur|Signatur&quot;/&gt;&lt;profile type=&quot;default&quot; UID=&quot;&quot; sameAsDefault=&quot;0&quot;&gt;&lt;OawDocProperty name=&quot;Signature1.Name&quot; field=&quot;Name&quot;/&gt;&lt;/profile&gt;&lt;profile type=&quot;send&quot; UID=&quot;2009555555554444020000&quot; sameAsDefault=&quot;0&quot;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save&quot; UID=&quot;2009555555554444002000&quot; sameAsDefault=&quot;0&quot;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profile&gt;&lt;/source&gt;"/>
    <w:docVar w:name="OawDocProp.2002122011014149059130932" w:val="&lt;source&gt;&lt;Fields List=&quot;Department|Abteilung|Adresszeile1|Adresszeile2|Adresszeile3|OrtDatum|ImAuftrag|Telefon|Fax|Email|Internet|LogoColor|LogoBlackWhite|LogoColor|LogoColor|LogoColor|LogoColor|LogoColor&quot;/&gt;&lt;profile type=&quot;default&quot; UID=&quot;&quot; sameAsDefault=&quot;0&quot;&gt;&lt;OawDocProperty name=&quot;Organisation.Department&quot; field=&quot;Department&quot;/&gt;&lt;OawDocProperty name=&quot;Organisation.Abteilung&quot; field=&quot;Abteilung&quot;/&gt;&lt;OawDocProperty name=&quot;Organisation.Adresszeile1&quot; field=&quot;Adresszeile1&quot;/&gt;&lt;OawDocProperty name=&quot;Organisation.Adresszeile2&quot; field=&quot;Adresszeile2&quot;/&gt;&lt;OawDocProperty name=&quot;Organisation.Adresszeile3&quot; field=&quot;Adresszeile3&quot;/&gt;&lt;OawDocProperty name=&quot;Organisation.OrtDatum&quot; field=&quot;OrtDatum&quot;/&gt;&lt;OawDocProperty name=&quot;Organisation.ImAuftrag&quot; field=&quot;ImAuftrag&quot;/&gt;&lt;OawDocProperty name=&quot;Organisation.Telefon&quot; field=&quot;Telefon&quot;/&gt;&lt;OawDocProperty name=&quot;Organisation.Fax&quot; field=&quot;Fax&quot;/&gt;&lt;OawDocProperty name=&quot;Organisation.Email&quot; field=&quot;Email&quot;/&gt;&lt;OawDocProperty name=&quot;Organisation.Internet&quot; field=&quot;Internet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09555555554444000100&quot; sameAsDefault=&quot;0&quot;&gt;&lt;OawPicture name=&quot;LogoS1&quot; field=&quot;LogoBlackWhite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095555555544440002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end&quot; UID=&quot;2009555555554444010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end&quot; UID=&quot;2009555555554444020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ave&quot; UID=&quot;2009555555554444001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ave&quot; UID=&quot;2009555555554444002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Text&quot; field=&quot;Doc.Text&quot;/&gt;&lt;OawDocProperty name=&quot;Doc.Phone&quot; field=&quot;Doc.Phone&quot;/&gt;&lt;OawDocProperty name=&quot;Doc.Fax&quot; field=&quot;Doc.Fax&quot;/&gt;&lt;OawDocProperty name=&quot;Doc.Email&quot; field=&quot;Doc.Email&quot;/&gt;&lt;/profile&gt;&lt;/source&gt;"/>
    <w:docVar w:name="OawDocProp.2003061115381095709037" w:val="&lt;source&gt;&lt;Fields List=&quot;Name|Signatur|Signatur&quot;/&gt;&lt;profile type=&quot;default&quot; UID=&quot;&quot; sameAsDefault=&quot;0&quot;&gt;&lt;OawDocProperty name=&quot;Signature2.Name&quot; field=&quot;Name&quot;/&gt;&lt;/profile&gt;&lt;profile type=&quot;send&quot; UID=&quot;2009555555554444020000&quot; sameAsDefault=&quot;0&quot;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save&quot; UID=&quot;2009555555554444002000&quot; sameAsDefault=&quot;0&quot;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profile&gt;&lt;/source&gt;"/>
    <w:docVar w:name="OawDocProp.2006040509495284662868" w:val="&lt;source&gt;&lt;Fields List=&quot;Name|Telefon|Fax|Email|Internet&quot;/&gt;&lt;profile type=&quot;default&quot; UID=&quot;&quot; sameAsDefault=&quot;0&quot;&gt;&lt;OawDocProperty name=&quot;PersAbsender.Name&quot; field=&quot;Name&quot;/&gt;&lt;OawDocProperty name=&quot;PersAbsender.Telefon&quot; field=&quot;Telefon&quot;/&gt;&lt;OawDocProperty name=&quot;PersAbsender.Fax&quot; field=&quot;Fax&quot;/&gt;&lt;OawDocProperty name=&quot;PersAbsender.Email&quot; field=&quot;Email&quot;/&gt;&lt;OawDocProperty name=&quot;PersAbsender.Internet&quot; field=&quot;Internet&quot;/&gt;&lt;/profile&gt;&lt;/source&gt;"/>
    <w:docVar w:name="OawDocProp.2009122011014149059111111" w:val="&lt;source&gt;&lt;Fields List=&quot;Function&quot;/&gt;&lt;profile type=&quot;default&quot; UID=&quot;&quot; sameAsDefault=&quot;0&quot;&gt;&lt;OawDocProperty name=&quot;Funktion1.Function&quot; field=&quot;Function&quot;/&gt;&lt;/profile&gt;&lt;/source&gt;"/>
    <w:docVar w:name="OawDocProp.2009122011014149059122222" w:val="&lt;source&gt;&lt;Fields List=&quot;Function&quot;/&gt;&lt;profile type=&quot;default&quot; UID=&quot;&quot; sameAsDefault=&quot;0&quot;&gt;&lt;OawDocProperty name=&quot;Funktion2.Function&quot; field=&quot;Function&quot;/&gt;&lt;/profile&gt;&lt;/source&gt;"/>
    <w:docVar w:name="OawDocProp.2009146000484854544251101" w:val="&lt;source&gt;&lt;Fields List=&quot;Dok_Titel|G_Titel&quot;/&gt;&lt;profile type=&quot;default&quot; UID=&quot;&quot; sameAsDefault=&quot;0&quot;&gt;&lt;OawDocProperty name=&quot;CMIdata.Dok_Titel&quot; field=&quot;Dok_Titel&quot;/&gt;&lt;OawDocProperty name=&quot;CMIdata.G_Titel&quot; field=&quot;G_Titel&quot;/&gt;&lt;/profile&gt;&lt;/source&gt;"/>
    <w:docVar w:name="OawDocProp.2009146446484854544251101" w:val="&lt;source&gt;&lt;Fields List=&quot;JaNeinText&quot;/&gt;&lt;profile type=&quot;default&quot; UID=&quot;&quot; sameAsDefault=&quot;0&quot;&gt;&lt;OawDocProperty name=&quot;Grussformel.JaNeinText&quot; field=&quot;JaNeinText&quot;/&gt;&lt;/profile&gt;&lt;/source&gt;"/>
    <w:docVar w:name="OawDocPropSource" w:val="&lt;DocProps&gt;&lt;DocProp UID=&quot;2003080714212273705547&quot; EntryUID=&quot;2019013115322751115459&quot;&gt;&lt;Field Name=&quot;UID&quot; Value=&quot;2019013115322751115459&quot;/&gt;&lt;Field Name=&quot;IDName&quot; Value=&quot;Empfänger&quot;/&gt;&lt;Field Name=&quot;RecipientPlainUnchanged&quot; Value=&quot;-1&quot;/&gt;&lt;Field Name=&quot;RecipientActive&quot; Value=&quot;-1&quot;/&gt;&lt;Field Name=&quot;RecipientIcon&quot; Value=&quot;Contact&quot;/&gt;&lt;Field Name=&quot;MappingTableLabel&quot; Value=&quot;&quot;/&gt;&lt;Field Name=&quot;MappingTableActive&quot; Value=&quot;&quot;/&gt;&lt;Field Name=&quot;DeliveryOption&quot; Value=&quot;&quot;/&gt;&lt;Field Name=&quot;DeliveryOption2&quot; Value=&quot;&quot;/&gt;&lt;Field Name=&quot;Company&quot; Value=&quot;&quot;/&gt;&lt;Field Name=&quot;Department&quot; Value=&quot;&quot;/&gt;&lt;Field Name=&quot;Title&quot; Value=&quot;&quot;/&gt;&lt;Field Name=&quot;FirstName&quot; Value=&quot;&quot;/&gt;&lt;Field Name=&quot;MiddleName&quot; Value=&quot;&quot;/&gt;&lt;Field Name=&quot;LastName&quot; Value=&quot;&quot;/&gt;&lt;Field Name=&quot;Suffix&quot; Value=&quot;&quot;/&gt;&lt;Field Name=&quot;FullName&quot; Value=&quot;&quot;/&gt;&lt;Field Name=&quot;JobTitle&quot; Value=&quot;&quot;/&gt;&lt;Field Name=&quot;AddressStreet&quot; Value=&quot;&quot;/&gt;&lt;Field Name=&quot;AddressZIP&quot; Value=&quot;&quot;/&gt;&lt;Field Name=&quot;AddressCity&quot; Value=&quot;&quot;/&gt;&lt;Field Name=&quot;Address&quot; Value=&quot;&quot;/&gt;&lt;Field Name=&quot;CompleteAddress&quot; Value=&quot;&quot;/&gt;&lt;Field Name=&quot;AddressSingleLine&quot; Value=&quot;&quot;/&gt;&lt;Field Name=&quot;Telephone&quot; Value=&quot;&quot;/&gt;&lt;Field Name=&quot;Fax&quot; Value=&quot;&quot;/&gt;&lt;Field Name=&quot;EMail&quot; Value=&quot;&quot;/&gt;&lt;Field Name=&quot;CopyTo&quot; Value=&quot;&quot;/&gt;&lt;Field Name=&quot;Introduction&quot; Value=&quot;&quot;/&gt;&lt;Field Name=&quot;Closing&quot; Value=&quot;&quot;/&gt;&lt;Field Name=&quot;FormattedFullAddress&quot; Value=&quot;&quot;/&gt;&lt;/DocProp&gt;&lt;DocProp UID=&quot;2002122011014149059130932&quot; EntryUID=&quot;200910121413042&quot;&gt;&lt;Field Name=&quot;UID&quot; Value=&quot;200910121413042&quot;/&gt;&lt;Field Name=&quot;IDName&quot; Value=&quot;Volkswirtschaft und Inneres&quot;/&gt;&lt;Field Name=&quot;Department&quot; Value=&quot;Volkswirtschaft und Inneres&quot;/&gt;&lt;Field Name=&quot;Abteilung&quot; Value=&quot;&quot;/&gt;&lt;Field Name=&quot;Adresszeile1&quot; Value=&quot;Zwinglistrasse 6&quot;/&gt;&lt;Field Name=&quot;Adresszeile2&quot; Value=&quot;8750 Glarus&quot;/&gt;&lt;Field Name=&quot;Adresszeile3&quot; Value=&quot;&quot;/&gt;&lt;Field Name=&quot;OrtDatum&quot; Value=&quot;Glarus&quot;/&gt;&lt;Field Name=&quot;Telefon&quot; Value=&quot;055 646 66 00&quot;/&gt;&lt;Field Name=&quot;Fax&quot; Value=&quot;---&quot;/&gt;&lt;Field Name=&quot;Email&quot; Value=&quot;volkswirtschaftinneres@gl.ch&quot;/&gt;&lt;Field Name=&quot;Internet&quot; Value=&quot;www.gl.ch&quot;/&gt;&lt;Field Name=&quot;ImAuftrag&quot; Value=&quot;&quot;/&gt;&lt;Field Name=&quot;Vorsteher&quot; Value=&quot;Marianne Lienhard&quot;/&gt;&lt;Field Name=&quot;Funktion&quot; Value=&quot;Regierungsrätin&quot;/&gt;&lt;Field Name=&quot;LogoColor&quot; Value=&quot;%Logos%\KtGlarus_rgb_2100.2970.wmf&quot;/&gt;&lt;Field Name=&quot;LogoBlackWhite&quot; Value=&quot;%Logos%\KtGlarus_sw_2100.2970.wmf&quot;/&gt;&lt;/DocProp&gt;&lt;DocProp UID=&quot;200212191811121321310321301031&quot; EntryUID=&quot;2003121817293296325874&quot;&gt;&lt;Field Name=&quot;UID&quot; Value=&quot;2003121817293296325874&quot;/&gt;&lt;Field Name=&quot;IDName&quot; Value=&quot;(Leer)&quot;/&gt;&lt;Field Name=&quot;Name&quot; Value=&quot;&quot;/&gt;&lt;Field Name=&quot;Telefon&quot; Value=&quot;&quot;/&gt;&lt;Field Name=&quot;Fax&quot; Value=&quot;&quot;/&gt;&lt;Field Name=&quot;Email&quot; Value=&quot;&quot;/&gt;&lt;Field Name=&quot;Internet&quot; Value=&quot;&quot;/&gt;&lt;Field Name=&quot;Kuerzel&quot; Value=&quot;&quot;/&gt;&lt;Field Name=&quot;Signatur&quot; Value=&quot;&quot;/&gt;&lt;/DocProp&gt;&lt;DocProp UID=&quot;2002122010583847234010578&quot; EntryUID=&quot;2014031915173350287528&quot;&gt;&lt;Field Name=&quot;UID&quot; Value=&quot;2014031915173350287528&quot;/&gt;&lt;Field Name=&quot;IDName&quot; Value=&quot;Lienhard Marianne&quot;/&gt;&lt;Field Name=&quot;Name&quot; Value=&quot;Marianne Lienhard&quot;/&gt;&lt;Field Name=&quot;Telefon&quot; Value=&quot;055 646 66 10&quot;/&gt;&lt;Field Name=&quot;Fax&quot; Value=&quot;055 646 66 09&quot;/&gt;&lt;Field Name=&quot;Email&quot; Value=&quot;marianne.lienhard@gl.ch&quot;/&gt;&lt;Field Name=&quot;Internet&quot; Value=&quot;www.gl.ch&quot;/&gt;&lt;Field Name=&quot;Kuerzel&quot; Value=&quot;lim&quot;/&gt;&lt;Field Name=&quot;Signatur&quot; Value=&quot;&quot;/&gt;&lt;/DocProp&gt;&lt;DocProp UID=&quot;2003061115381095709037&quot; EntryUID=&quot;2003121817293296325874&quot;&gt;&lt;Field Name=&quot;UID&quot; Value=&quot;2003121817293296325874&quot;/&gt;&lt;Field Name=&quot;IDName&quot; Value=&quot;(Leer)&quot;/&gt;&lt;Field Name=&quot;Name&quot; Value=&quot;&quot;/&gt;&lt;Field Name=&quot;Telefon&quot; Value=&quot;&quot;/&gt;&lt;Field Name=&quot;Fax&quot; Value=&quot;&quot;/&gt;&lt;Field Name=&quot;Email&quot; Value=&quot;&quot;/&gt;&lt;Field Name=&quot;Internet&quot; Value=&quot;&quot;/&gt;&lt;Field Name=&quot;Kuerzel&quot; Value=&quot;&quot;/&gt;&lt;Field Name=&quot;Signatur&quot; Value=&quot;&quot;/&gt;&lt;/DocProp&gt;&lt;DocProp UID=&quot;2006040509495284662868&quot; EntryUID=&quot;2003121817293296325874&quot;&gt;&lt;Field Name=&quot;UID&quot; Value=&quot;2003121817293296325874&quot;/&gt;&lt;Field Name=&quot;IDName&quot; Value=&quot;(Leer)&quot;/&gt;&lt;Field Name=&quot;Name&quot; Value=&quot;&quot;/&gt;&lt;Field Name=&quot;Telefon&quot; Value=&quot;&quot;/&gt;&lt;Field Name=&quot;Fax&quot; Value=&quot;&quot;/&gt;&lt;Field Name=&quot;Email&quot; Value=&quot;&quot;/&gt;&lt;Field Name=&quot;Internet&quot; Value=&quot;&quot;/&gt;&lt;Field Name=&quot;Kuerzel&quot; Value=&quot;&quot;/&gt;&lt;Field Name=&quot;Signatur&quot; Value=&quot;&quot;/&gt;&lt;/DocProp&gt;&lt;DocProp UID=&quot;2009122011014149059111111&quot; EntryUID=&quot;20080721150300000002&quot;&gt;&lt;Field Name=&quot;UID&quot; Value=&quot;20080721150300000002&quot;/&gt;&lt;Field Name=&quot;IDName&quot; Value=&quot;Landesstatthalter&quot;/&gt;&lt;Field Name=&quot;Function&quot; Value=&quot;Landesstatthalter&quot;/&gt;&lt;/DocProp&gt;&lt;DocProp UID=&quot;2009122011014149059122222&quot; EntryUID=&quot;2003121817293296325874&quot;&gt;&lt;Field Name=&quot;UID&quot; Value=&quot;2003121817293296325874&quot;/&gt;&lt;Field Name=&quot;IDName&quot; Value=&quot;(Leer)&quot;/&gt;&lt;Field Name=&quot;Function&quot; Value=&quot;&quot;/&gt;&lt;/DocProp&gt;&lt;DocProp UID=&quot;2009146446484854544251101&quot; EntryUID=&quot;2009042411265448704167&quot;&gt;&lt;Field Name=&quot;UID&quot; Value=&quot;2009042411265448704167&quot;/&gt;&lt;Field Name=&quot;IDName&quot; Value=&quot;Ja&quot;/&gt;&lt;Field Name=&quot;JaNeinText&quot; Value=&quot;Ja&quot;/&gt;&lt;/DocProp&gt;&lt;DocProp UID=&quot;2018050808490179022731&quot; EntryUID=&quot;2003121817293296325874&quot;&gt;&lt;Field Name=&quot;UID&quot; Value=&quot;2003121817293296325874&quot;/&gt;&lt;/DocProp&gt;&lt;DocProp UID=&quot;2009146000484854544251101&quot; EntryUID=&quot;2003121817293296325874&quot;&gt;&lt;Field Name=&quot;UID&quot; Value=&quot;2003121817293296325874&quot;/&gt;&lt;/DocProp&gt;&lt;DocProp UID=&quot;2004112217290390304928&quot; EntryUID=&quot;2003121817293296325874&quot;&gt;&lt;Field Name=&quot;UID&quot; Value=&quot;2003121817293296325874&quot;/&gt;&lt;/DocProp&gt;&lt;DocProp UID=&quot;2004112217333376588294&quot; EntryUID=&quot;0&quot;&gt;&lt;Field Name=&quot;UID&quot; Value=&quot;0&quot;/&gt;&lt;/DocProp&gt;&lt;/DocProps&gt;_x000d_"/>
    <w:docVar w:name="OawDocumentLanguageID" w:val="2055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Styles&quot;&gt;_x000d_&lt;Item Type=&quot;Button&quot; IDName=&quot;Normal&quot; Icon=&quot;3546&quot; Label=&quot;Standard&quot; Command=&quot;StyleApply&quot; Parameter=&quot;-1&quot;/&gt;_x000d_&lt;Item Type=&quot;Separator&quot;/&gt;_x000d_&lt;Item Type=&quot;Button&quot; IDName=&quot;Betreff&quot; Icon=&quot;0081&quot; Label=&quot;Betreff&quot; Command=&quot;StyleApply&quot; Parameter=&quot;GL_Betreff&quot;/&gt;_x000d_&lt;Item Type=&quot;Separator&quot;/&gt;_x000d_&lt;Item Type=&quot;Button&quot; IDName=&quot;Überschrift1&quot; Icon=&quot;0071&quot; Label=&quot;Überschrift 1&quot; Command=&quot;StyleApply&quot; Parameter=&quot;-2&quot;/&gt;_x000d_&lt;Item Type=&quot;Button&quot; IDName=&quot;Überschrift2&quot; Icon=&quot;0072&quot; Label=&quot;Überschrift 2&quot; Command=&quot;StyleApply&quot; Parameter=&quot;-3&quot;/&gt;_x000d_&lt;Item Type=&quot;Button&quot; IDName=&quot;Überschrift3&quot; Icon=&quot;0073&quot; Label=&quot;Überschrift 3&quot; Command=&quot;StyleApply&quot; Parameter=&quot;-4&quot;/&gt;_x000d_&lt;Item Type=&quot;Button&quot; IDName=&quot;Überschrift4&quot; Icon=&quot;0074&quot; Label=&quot;Überschrift 4&quot; Command=&quot;StyleApply&quot; Parameter=&quot;-5&quot;/&gt;_x000d_&lt;Item Type=&quot;Separator&quot;/&gt;_x000d_&lt;Item Type=&quot;Button&quot; IDName=&quot;GL_Titel1&quot; Icon=&quot;0099&quot; Label=&quot;Titel 1&quot; Command=&quot;StyleApply&quot; Parameter=&quot;GL_Titel1&quot;/&gt;_x000d_&lt;Item Type=&quot;Button&quot; IDName=&quot;GL_Titel2&quot; Icon=&quot;0099&quot; Label=&quot;Titel 2&quot; Command=&quot;StyleApply&quot; Parameter=&quot;GL_Titel2&quot;/&gt;_x000d_&lt;Item Type=&quot;Button&quot; IDName=&quot;GL_Titel&quot; Icon=&quot;0099&quot; Label=&quot;Titel 3&quot; Command=&quot;StyleApply&quot; Parameter=&quot;GL_Titel3&quot;/&gt;_x000d_&lt;Item Type=&quot;Button&quot; IDName=&quot;GL_Titel4&quot; Icon=&quot;0099&quot; Label=&quot;Titel 4&quot; Command=&quot;StyleApply&quot; Parameter=&quot;GL_Titel4&quot;/&gt;_x000d_&lt;Item Type=&quot;Separator&quot;/&gt;_x000d_&lt;Item Type=&quot;Button&quot; IDName=&quot;Auflistung1&quot; Icon=&quot;0012&quot; Label=&quot;Auflistung 1&quot; Command=&quot;StyleApply&quot; Parameter=&quot;GL_Auflistung1&quot;/&gt;_x000d_&lt;Item Type=&quot;Button&quot; IDName=&quot;Auflistung2&quot; Icon=&quot;0012&quot; Label=&quot;Auflistung 2&quot; Command=&quot;StyleApply&quot; Parameter=&quot;GL_Auflistung2&quot;/&gt;_x000d_&lt;Item Type=&quot;Button&quot; IDName=&quot;AuflistungAbc&quot; Icon=&quot;0012&quot; Label=&quot;Auflistung abc&quot; Command=&quot;StyleApply&quot; Parameter=&quot;GL_AuflistungAbc&quot;/&gt;_x000d_&lt;Item Type=&quot;Button&quot; IDName=&quot;Aufzaehlung&quot; Icon=&quot;0011&quot; Label=&quot;Aufzählung&quot; Command=&quot;StyleApply&quot; Parameter=&quot;-50&quot;/&gt;_x000d_&lt;Item Type=&quot;Separator&quot;/&gt;_x000d_&lt;Item Type=&quot;Button&quot; IDName=&quot;TabmitRahmen&quot; Icon=&quot;0008&quot; Label=&quot;Tabelle mit Rahmen&quot; Command=&quot;StyleApply&quot; Parameter=&quot;GL_TabmitRahmen&quot;/&gt;_x000d_&lt;Item Type=&quot;Button&quot; IDName=&quot;TabohneRahmen&quot; Icon=&quot;0008&quot; Label=&quot;Tabelle ohne Rahmen&quot; Command=&quot;StyleApply&quot; Parameter=&quot;GL_TabohneRahmen&quot;/&gt;_x000d_&lt;/Item&gt;_x000d_&lt;/MenusDef&gt;"/>
    <w:docVar w:name="OawOMS" w:val="&lt;OawOMS&gt;&lt;send profileUID=&quot;2009555555554444010000&quot;&gt;&lt;mail&gt;&lt;to&gt;&lt;value type=&quot;OawDocProperty&quot; name=&quot;Recipient.EMail&quot;&gt;&lt;separator text=&quot;&quot;&gt;&lt;/separator&gt;&lt;format text=&quot;&quot;&gt;&lt;/format&gt;&lt;/value&gt;&lt;/to&gt;&lt;subject&gt;&lt;value type=&quot;OawDocProperty&quot; name=&quot;CMIdata.G_Titel&quot;&gt;&lt;separator text=&quot;&quot;&gt;&lt;/separator&gt;&lt;format text=&quot;&quot;&gt;&lt;/format&gt;&lt;/value&gt;&lt;/subject&gt;&lt;/mail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end&gt;&lt;send profileUID=&quot;2009555555554444020000&quot;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mail&gt;&lt;to&gt;&lt;/to&gt;&lt;subject&gt;&lt;value type=&quot;OawDocProperty&quot; name=&quot;CMIdata.G_Titel&quot;&gt;&lt;separator text=&quot;&quot;&gt;&lt;/separator&gt;&lt;format text=&quot;&quot;&gt;&lt;/format&gt;&lt;/value&gt;&lt;/subject&gt;&lt;/mail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end&gt;&lt;save profileUID=&quot;2009555555554444001000&quot;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ave&gt;&lt;save profileUID=&quot;2009555555554444002000&quot;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ave&gt;&lt;/OawOMS&gt;_x000d_"/>
    <w:docVar w:name="oawPaperSize" w:val="7"/>
    <w:docVar w:name="OawPrint.2009555555554444000100" w:val="&lt;source&gt;&lt;documentProperty UID=&quot;2002122011014149059130932&quot;&gt;&lt;Fields List=&quot;LogoBlackWhite&quot;/&gt;&lt;OawPicture name=&quot;LogoS1&quot; field=&quot;LogoBlackWhite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2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300" w:val="&lt;source&gt;&lt;documentProperty UID=&quot;&quot;&gt;&lt;Fields List=&quot;&quot;/&gt;&lt;OawPicture name=&quot;LogoS1&quot; field=&quot;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400" w:val="&lt;source&gt;&lt;documentProperty UID=&quot;&quot;&gt;&lt;Fields List=&quot;&quot;/&gt;&lt;OawPicture name=&quot;LogoS1&quot; field=&quot;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erTray.2009555555554444000100" w:val="&lt;empty/&gt;"/>
    <w:docVar w:name="OawPrinterTray.2009555555554444000200" w:val="&lt;empty/&gt;"/>
    <w:docVar w:name="OawPrinterTray.2009555555554444000300" w:val="document.firstpage:=2009555555554444000003;document.otherpages:=2009555555554444000005;"/>
    <w:docVar w:name="OawPrinterTray.2009555555554444000400" w:val="&lt;empty/&gt;"/>
    <w:docVar w:name="OawPrintRestore.20095555555544440001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2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3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4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ojectID" w:val="KtGlarus"/>
    <w:docVar w:name="OawRecipients" w:val="&lt;Recipients&gt;&lt;Recipient&gt;&lt;UID&gt;2019013115322751115459&lt;/UID&gt;&lt;IDName&gt;Empfänger&lt;/IDName&gt;&lt;RecipientPlainUnchanged&gt;-1&lt;/RecipientPlainUnchanged&gt;&lt;RecipientActive&gt;-1&lt;/RecipientActive&gt;&lt;RecipientIcon&gt;Contact&lt;/RecipientIcon&gt;&lt;MappingTableLabel&gt;&lt;/MappingTableLabel&gt;&lt;MappingTableActive&gt;&lt;/MappingTableActive&gt;&lt;DeliveryOption&gt;&lt;/DeliveryOption&gt;&lt;DeliveryOption2&gt;&lt;/DeliveryOption2&gt;&lt;Company&gt;&lt;/Company&gt;&lt;Department&gt;&lt;/Department&gt;&lt;Title&gt;&lt;/Title&gt;&lt;FirstName&gt;&lt;/FirstName&gt;&lt;MiddleName&gt;&lt;/MiddleName&gt;&lt;LastName&gt;&lt;/LastName&gt;&lt;Suffix&gt;&lt;/Suffix&gt;&lt;FullName&gt;&lt;/FullName&gt;&lt;JobTitle&gt;&lt;/JobTitle&gt;&lt;AddressStreet&gt;&lt;/AddressStreet&gt;&lt;AddressZIP&gt;&lt;/AddressZIP&gt;&lt;AddressCity&gt;&lt;/AddressCity&gt;&lt;Address&gt;&lt;/Address&gt;&lt;CompleteAddress&gt;&lt;/CompleteAddress&gt;&lt;AddressSingleLine&gt;&lt;/AddressSingleLine&gt;&lt;Telephone&gt;&lt;/Telephone&gt;&lt;Fax&gt;&lt;/Fax&gt;&lt;EMail&gt;&lt;/EMail&gt;&lt;CopyTo&gt;&lt;/CopyTo&gt;&lt;Introduction&gt;&lt;/Introduction&gt;&lt;Closing&gt;&lt;/Closing&gt;&lt;FormattedFullAddress&gt;&lt;/FormattedFullAddress&gt;&lt;/Recipient&gt;&lt;/Recipients&gt;_x000d_"/>
    <w:docVar w:name="OawSave.2009555555554444001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ave.2009555555554444002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2002122010583847234010578&quot;&gt;&lt;Fields List=&quot;Signatur&quot;/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&quot;/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aveRestore.2009555555554444001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aveRestore.2009555555554444002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criptor" w:val="&lt;?xml version=&quot;1.0&quot;?&gt;_x000d_&lt;scriptor xmlns:xsi=&quot;http://www.w3.org/2001/XMLSchema-instance&quot; xsi:noNamespaceSchemaLocation=&quot;Scriptor_1.xsd&quot; SchemaVersion=&quot;1&quot;&gt;&lt;/scriptor&gt;_x000d_"/>
    <w:docVar w:name="OawSelectedSource.200212191811121321310321301031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0"/>
    <w:docVar w:name="OawSelectedSource.2004112217290390304928" w:val="&lt;empty/&gt;"/>
    <w:docVar w:name="OawSelectedSource.2004112217333376588294" w:val="0"/>
    <w:docVar w:name="OawSelectedSource.2006040509495284662868" w:val="&lt;empty/&gt;"/>
    <w:docVar w:name="OawSelectedSource.2009122011014149059111111" w:val="&lt;empty/&gt;"/>
    <w:docVar w:name="OawSelectedSource.2009122011014149059122222" w:val="&lt;empty/&gt;"/>
    <w:docVar w:name="OawSelectedSource.2009146000484854544251101" w:val="&lt;empty/&gt;"/>
    <w:docVar w:name="OawSelectedSource.2009146446484854544251101" w:val="&lt;empty/&gt;"/>
    <w:docVar w:name="OawSelectedSource.2018050808490179022731" w:val="&lt;empty/&gt;"/>
    <w:docVar w:name="OawSend.200955555555444401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end.200955555555444402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2002122010583847234010578&quot;&gt;&lt;Fields List=&quot;Signatur&quot;/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&quot;/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endRestore.200955555555444401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endRestore.200955555555444402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TemplateProperties" w:val="password:=&lt;Semicolon/&gt;MnO`rrvnqc.=;jumpToFirstField:=1;dotReverenceRemove:=1;resizeA4Letter:=0;unpdateDocPropsOnNewOnly:=0;showAllNoteItems:=0;CharCodeChecked:=;CharCodeUnchecked:=;WizardSteps:=0|1;DocumentTitle:=Leer mit Absender kurz;DisplayName:=Leer mit Absender kurz;ID:=;protectionType:=2;"/>
    <w:docVar w:name="OawTemplatePropertiesXML" w:val="&lt;?xml version=&quot;1.0&quot;?&gt;_x000d_&lt;TemplateProperties&gt;&lt;RecipientFields&gt;&lt;/RecipientFields&gt;&lt;ProtectionType&gt;-1&lt;/ProtectionType&gt;&lt;Password&gt;&lt;/Password&gt;&lt;Validation&gt;&lt;/Validation&gt;_x000d_&lt;WhereClause&gt;&lt;/WhereClause&gt;&lt;/TemplateProperties&gt;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Text&quot; Label=&quot;&amp;lt;translate&amp;gt;Doc.Text&amp;lt;/translate&amp;gt;&quot;/&gt;_x000d_&lt;/TemplPropsCm&gt;"/>
    <w:docVar w:name="OawTemplPropsStm" w:val="&lt;TemplPropsCm xmlns:xsi=&quot;http://www.w3.org/2001/XMLSchema-instance&quot; xsi:noNamespaceSchemaLocation=&quot;TemplPropsCm_1.xsd&quot; SchemaVersion=&quot;1&quot; TemplateID=&quot;&quot; TemplateVersion=&quot;1&quot;&gt;_x000d_&lt;Bookmark Name=&quot;Text&quot; Label=&quot;&amp;lt;translate&amp;gt;Doc.Text&amp;lt;/translate&amp;gt;&quot;/&gt;_x000d_&lt;/TemplPropsCm&gt;"/>
    <w:docVar w:name="OawVersionPicture.2009101316490596729929" w:val="KtGlarus_rgb_2100.2970.wmf;2018.01.23-08:56:55"/>
    <w:docVar w:name="OawVersionPictureInline.2009101316490596729929" w:val="KtGlarus_rgb_2100.2970.wmf;2018.01.23-08:56:55"/>
    <w:docVar w:name="officeatworkWordMasterTemplateConfiguration" w:val="&lt;!--Created with officeatwork--&gt;_x000d__x000a_&lt;WordMasterTemplateConfiguration&gt;_x000d__x000a_  &lt;LayoutSets /&gt;_x000d__x000a_  &lt;Pictures&gt;_x000d__x000a_    &lt;Picture Id=&quot;a9118241-adc9-4789-bbbc-776e&quot; IdName=&quot;Logo&quot; IsSelected=&quot;False&quot; IsExpanded=&quot;True&quot;&gt;_x000d__x000a_      &lt;PageSetupSpecifics&gt;_x000d__x000a_        &lt;PageSetupSpecific IdName=&quot;Logo&quot; PaperSize=&quot;A4&quot; Orientation=&quot;Portrait&quot; IsSelected=&quot;false&quot;&gt;_x000d__x000a_          &lt;Source Value=&quot;[[MasterProperty(&amp;quot;Organisation&amp;quot;,&amp;quot;LogoColor&amp;quot;)]]&quot; /&gt;_x000d__x000a_          &lt;HorizontalPosition Relative=&quot;Page&quot; Alignment=&quot;Left&quot; Unit=&quot;cm&quot;&gt;0&lt;/HorizontalPosition&gt;_x000d__x000a_          &lt;VerticalPosition Relative=&quot;Page&quot; Alignment=&quot;Top&quot; Unit=&quot;cm&quot;&gt;0&lt;/VerticalPosition&gt;_x000d__x000a_          &lt;OutputProfileSpecifics&gt;_x000d__x000a_            &lt;OutputProfileSpecific Type=&quot;Print&quot; Id=&quot;2009555555554444000100&quot;&gt;_x000d__x000a_              &lt;Source Value=&quot;[[MasterProperty(&amp;quot;Organisation&amp;quot;,&amp;quot;LogoBlackWhite&amp;quot;)]]&quot; /&gt;_x000d__x000a_            &lt;/OutputProfileSpecific&gt;_x000d__x000a_            &lt;OutputProfileSpecific Type=&quot;Print&quot; Id=&quot;2009555555554444000200&quot; /&gt;_x000d__x000a_            &lt;OutputProfileSpecific Type=&quot;Print&quot; Id=&quot;2009555555554444000300&quot;&gt;_x000d__x000a_              &lt;Source Value=&quot;&quot; /&gt;_x000d__x000a_            &lt;/OutputProfileSpecific&gt;_x000d__x000a_            &lt;OutputProfileSpecific Type=&quot;Print&quot; Id=&quot;2009555555554444000350&quot; /&gt;_x000d__x000a_            &lt;OutputProfileSpecific Type=&quot;Print&quot; Id=&quot;2009555555554444000400&quot;&gt;_x000d__x000a_              &lt;Source Value=&quot;&quot; /&gt;_x000d__x000a_            &lt;/OutputProfileSpecific&gt;_x000d__x000a_            &lt;OutputProfileSpecific Type=&quot;Save&quot; Id=&quot;2009555555554444001000&quot; /&gt;_x000d__x000a_            &lt;OutputProfileSpecific Type=&quot;Save&quot; Id=&quot;2009555555554444002000&quot; /&gt;_x000d__x000a_            &lt;OutputProfileSpecific Type=&quot;Send&quot; Id=&quot;2009555555554444010000&quot; /&gt;_x000d__x000a_            &lt;OutputProfileSpecific Type=&quot;Send&quot; Id=&quot;2009555555554444020000&quot; /&gt;_x000d__x000a_          &lt;/OutputProfileSpecifics&gt;_x000d__x000a_        &lt;/PageSetupSpecific&gt;_x000d__x000a_      &lt;/PageSetupSpecifics&gt;_x000d__x000a_    &lt;/Picture&gt;_x000d__x000a_    &lt;Picture Id=&quot;721abfa9-30c2-4498-9748-7423&quot; IdName=&quot;Signature1&quot; IsSelected=&quot;False&quot; IsExpanded=&quot;True&quot;&gt;_x000d__x000a_      &lt;PageSetupSpecifics&gt;_x000d__x000a_        &lt;PageSetupSpecific IdName=&quot;Signature1&quot; PaperSize=&quot;A4&quot; Orientation=&quot;Portrait&quot; IsSelected=&quot;false&quot;&gt;_x000d__x000a_          &lt;Source Value=&quot;&quot; /&gt;_x000d__x000a_          &lt;HorizontalPosition Relative=&quot;Margin&quot; Alignment=&quot;Left&quot; Unit=&quot;cm&quot;&gt;0&lt;/HorizontalPosition&gt;_x000d__x000a_          &lt;VerticalPosition Relative=&quot;Paragraph&quot; Alignment=&quot;Top&quot; Unit=&quot;cm&quot;&gt;-1.6&lt;/VerticalPosition&gt;_x000d__x000a_          &lt;OutputProfileSpecifics&gt;_x000d__x000a_            &lt;OutputProfileSpecific Type=&quot;Print&quot; Id=&quot;2009555555554444000100&quot; /&gt;_x000d__x000a_            &lt;OutputProfileSpecific Type=&quot;Print&quot; Id=&quot;2009555555554444000200&quot; /&gt;_x000d__x000a_            &lt;OutputProfileSpecific Type=&quot;Print&quot; Id=&quot;2009555555554444000300&quot; /&gt;_x000d__x000a_            &lt;OutputProfileSpecific Type=&quot;Print&quot; Id=&quot;2009555555554444000350&quot; /&gt;_x000d__x000a_            &lt;OutputProfileSpecific Type=&quot;Print&quot; Id=&quot;2009555555554444000400&quot; /&gt;_x000d__x000a_            &lt;OutputProfileSpecific Type=&quot;Save&quot; Id=&quot;2009555555554444001000&quot; /&gt;_x000d__x000a_            &lt;OutputProfileSpecific Type=&quot;Save&quot; Id=&quot;2009555555554444002000&quot;&gt;_x000d__x000a_              &lt;Source Value=&quot;[[MasterProperty(&amp;quot;Signature1&amp;quot;,&amp;quot;Signatur&amp;quot;)]]&quot; /&gt;_x000d__x000a_            &lt;/OutputProfileSpecific&gt;_x000d__x000a_            &lt;OutputProfileSpecific Type=&quot;Send&quot; Id=&quot;2009555555554444010000&quot; /&gt;_x000d__x000a_            &lt;OutputProfileSpecific Type=&quot;Send&quot; Id=&quot;2009555555554444020000&quot;&gt;_x000d__x000a_              &lt;Source Value=&quot;[[MasterProperty(&amp;quot;Signature1&amp;quot;,&amp;quot;Signatur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4184f1dd-b436-4f13-a6d6-08d0&quot; IdName=&quot;Signature2&quot; IsSelected=&quot;False&quot; IsExpanded=&quot;True&quot;&gt;_x000d__x000a_      &lt;PageSetupSpecifics&gt;_x000d__x000a_        &lt;PageSetupSpecific IdName=&quot;Signature2&quot; PaperSize=&quot;A4&quot; Orientation=&quot;Portrait&quot; IsSelected=&quot;true&quot;&gt;_x000d__x000a_          &lt;Source Value=&quot;&quot; /&gt;_x000d__x000a_          &lt;HorizontalPosition Relative=&quot;Margin&quot; Alignment=&quot;Left&quot; Unit=&quot;cm&quot;&gt;0&lt;/HorizontalPosition&gt;_x000d__x000a_          &lt;VerticalPosition Relative=&quot;Paragraph&quot; Alignment=&quot;Top&quot; Unit=&quot;cm&quot;&gt;-1.6&lt;/VerticalPosition&gt;_x000d__x000a_          &lt;OutputProfileSpecifics&gt;_x000d__x000a_            &lt;OutputProfileSpecific Type=&quot;Print&quot; Id=&quot;2009555555554444000100&quot; /&gt;_x000d__x000a_            &lt;OutputProfileSpecific Type=&quot;Print&quot; Id=&quot;2009555555554444000200&quot; /&gt;_x000d__x000a_            &lt;OutputProfileSpecific Type=&quot;Print&quot; Id=&quot;2009555555554444000300&quot; /&gt;_x000d__x000a_            &lt;OutputProfileSpecific Type=&quot;Print&quot; Id=&quot;2009555555554444000350&quot; /&gt;_x000d__x000a_            &lt;OutputProfileSpecific Type=&quot;Print&quot; Id=&quot;2009555555554444000400&quot; /&gt;_x000d__x000a_            &lt;OutputProfileSpecific Type=&quot;Save&quot; Id=&quot;2009555555554444001000&quot; /&gt;_x000d__x000a_            &lt;OutputProfileSpecific Type=&quot;Save&quot; Id=&quot;2009555555554444002000&quot;&gt;_x000d__x000a_              &lt;Source Value=&quot;[[MasterProperty(&amp;quot;Signature2&amp;quot;,&amp;quot;Signatur&amp;quot;)]]&quot; /&gt;_x000d__x000a_            &lt;/OutputProfileSpecific&gt;_x000d__x000a_            &lt;OutputProfileSpecific Type=&quot;Send&quot; Id=&quot;2009555555554444010000&quot; /&gt;_x000d__x000a_            &lt;OutputProfileSpecific Type=&quot;Send&quot; Id=&quot;2009555555554444020000&quot;&gt;_x000d__x000a_              &lt;Source Value=&quot;[[MasterProperty(&amp;quot;Signature2&amp;quot;,&amp;quot;Signatur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&lt;/Pictures&gt;_x000d__x000a_  &lt;PaperSettings /&gt;_x000d__x000a_&lt;/WordMasterTemplateConfiguration&gt;"/>
  </w:docVars>
  <w:rsids>
    <w:rsidRoot w:val="00CF6E2E"/>
    <w:rsid w:val="00000475"/>
    <w:rsid w:val="00003F2F"/>
    <w:rsid w:val="000309BC"/>
    <w:rsid w:val="0003390A"/>
    <w:rsid w:val="00044FA3"/>
    <w:rsid w:val="000643C5"/>
    <w:rsid w:val="00091BEE"/>
    <w:rsid w:val="00096BC1"/>
    <w:rsid w:val="000A3024"/>
    <w:rsid w:val="000B0621"/>
    <w:rsid w:val="000C0C20"/>
    <w:rsid w:val="000C652B"/>
    <w:rsid w:val="000D578F"/>
    <w:rsid w:val="000E4830"/>
    <w:rsid w:val="00100135"/>
    <w:rsid w:val="001005DB"/>
    <w:rsid w:val="00106251"/>
    <w:rsid w:val="00117E1B"/>
    <w:rsid w:val="00132F86"/>
    <w:rsid w:val="0013493B"/>
    <w:rsid w:val="00136AF7"/>
    <w:rsid w:val="001475AD"/>
    <w:rsid w:val="00152AC7"/>
    <w:rsid w:val="00154B4E"/>
    <w:rsid w:val="0016565A"/>
    <w:rsid w:val="001716F6"/>
    <w:rsid w:val="00184F40"/>
    <w:rsid w:val="001A04EC"/>
    <w:rsid w:val="001A10BD"/>
    <w:rsid w:val="001D0AAE"/>
    <w:rsid w:val="00200E54"/>
    <w:rsid w:val="00200F55"/>
    <w:rsid w:val="0021467A"/>
    <w:rsid w:val="00241829"/>
    <w:rsid w:val="00256894"/>
    <w:rsid w:val="00285460"/>
    <w:rsid w:val="002978B2"/>
    <w:rsid w:val="002C3B39"/>
    <w:rsid w:val="002D01BC"/>
    <w:rsid w:val="002D1AB9"/>
    <w:rsid w:val="002D7CEA"/>
    <w:rsid w:val="002E2007"/>
    <w:rsid w:val="002F6EB9"/>
    <w:rsid w:val="002F76A9"/>
    <w:rsid w:val="00300F9B"/>
    <w:rsid w:val="003018F0"/>
    <w:rsid w:val="0031075B"/>
    <w:rsid w:val="0032243A"/>
    <w:rsid w:val="00323A13"/>
    <w:rsid w:val="003249B6"/>
    <w:rsid w:val="0035096F"/>
    <w:rsid w:val="00357397"/>
    <w:rsid w:val="00372B19"/>
    <w:rsid w:val="003A0CED"/>
    <w:rsid w:val="003B03C2"/>
    <w:rsid w:val="003B3535"/>
    <w:rsid w:val="003B3B81"/>
    <w:rsid w:val="003C3703"/>
    <w:rsid w:val="003E6799"/>
    <w:rsid w:val="003F3F49"/>
    <w:rsid w:val="00400508"/>
    <w:rsid w:val="00415651"/>
    <w:rsid w:val="004162D1"/>
    <w:rsid w:val="00445A39"/>
    <w:rsid w:val="00452A1C"/>
    <w:rsid w:val="00462B49"/>
    <w:rsid w:val="0046435B"/>
    <w:rsid w:val="00467297"/>
    <w:rsid w:val="004907FC"/>
    <w:rsid w:val="004A5035"/>
    <w:rsid w:val="004B2286"/>
    <w:rsid w:val="004B2848"/>
    <w:rsid w:val="004B62E4"/>
    <w:rsid w:val="004E3662"/>
    <w:rsid w:val="004E6546"/>
    <w:rsid w:val="004F2BE1"/>
    <w:rsid w:val="00507A00"/>
    <w:rsid w:val="00515BE5"/>
    <w:rsid w:val="00530742"/>
    <w:rsid w:val="005337C2"/>
    <w:rsid w:val="00534400"/>
    <w:rsid w:val="00535287"/>
    <w:rsid w:val="00561CCF"/>
    <w:rsid w:val="00563A4A"/>
    <w:rsid w:val="00566584"/>
    <w:rsid w:val="00572357"/>
    <w:rsid w:val="00591A37"/>
    <w:rsid w:val="005B132B"/>
    <w:rsid w:val="005B5A87"/>
    <w:rsid w:val="005C3A90"/>
    <w:rsid w:val="005E2FE5"/>
    <w:rsid w:val="005F5E26"/>
    <w:rsid w:val="006128DB"/>
    <w:rsid w:val="00621ADB"/>
    <w:rsid w:val="006266FA"/>
    <w:rsid w:val="00635135"/>
    <w:rsid w:val="00636C97"/>
    <w:rsid w:val="0064674C"/>
    <w:rsid w:val="00651989"/>
    <w:rsid w:val="00655F48"/>
    <w:rsid w:val="00674EDC"/>
    <w:rsid w:val="006804E1"/>
    <w:rsid w:val="0068220F"/>
    <w:rsid w:val="00683CA8"/>
    <w:rsid w:val="006A3E56"/>
    <w:rsid w:val="006A4745"/>
    <w:rsid w:val="006A5C7C"/>
    <w:rsid w:val="006A5FFA"/>
    <w:rsid w:val="006B406D"/>
    <w:rsid w:val="006B65C3"/>
    <w:rsid w:val="006C5FCA"/>
    <w:rsid w:val="006D734C"/>
    <w:rsid w:val="006E0CC6"/>
    <w:rsid w:val="006F7315"/>
    <w:rsid w:val="00700D65"/>
    <w:rsid w:val="00706876"/>
    <w:rsid w:val="00714869"/>
    <w:rsid w:val="007265AF"/>
    <w:rsid w:val="00731157"/>
    <w:rsid w:val="00733EA4"/>
    <w:rsid w:val="00747454"/>
    <w:rsid w:val="0075248A"/>
    <w:rsid w:val="00755C7D"/>
    <w:rsid w:val="0077378C"/>
    <w:rsid w:val="007737BD"/>
    <w:rsid w:val="00774F07"/>
    <w:rsid w:val="00781F8A"/>
    <w:rsid w:val="00797F80"/>
    <w:rsid w:val="007A2A6E"/>
    <w:rsid w:val="007A7FC9"/>
    <w:rsid w:val="007D6ED0"/>
    <w:rsid w:val="007E647B"/>
    <w:rsid w:val="007F15BB"/>
    <w:rsid w:val="007F23A1"/>
    <w:rsid w:val="007F6378"/>
    <w:rsid w:val="007F6EC8"/>
    <w:rsid w:val="007F7005"/>
    <w:rsid w:val="00806C53"/>
    <w:rsid w:val="00812C32"/>
    <w:rsid w:val="0083430F"/>
    <w:rsid w:val="00842A7C"/>
    <w:rsid w:val="008A084F"/>
    <w:rsid w:val="008C38BF"/>
    <w:rsid w:val="008C52AB"/>
    <w:rsid w:val="008D10D5"/>
    <w:rsid w:val="008D25B2"/>
    <w:rsid w:val="008D51B7"/>
    <w:rsid w:val="008E2EC9"/>
    <w:rsid w:val="009028F9"/>
    <w:rsid w:val="00903E67"/>
    <w:rsid w:val="009063F8"/>
    <w:rsid w:val="0093550B"/>
    <w:rsid w:val="00936B47"/>
    <w:rsid w:val="0094643A"/>
    <w:rsid w:val="0095523B"/>
    <w:rsid w:val="0095539A"/>
    <w:rsid w:val="0096671F"/>
    <w:rsid w:val="009771D5"/>
    <w:rsid w:val="009A2A6C"/>
    <w:rsid w:val="009A571B"/>
    <w:rsid w:val="009C22EA"/>
    <w:rsid w:val="009D0F9B"/>
    <w:rsid w:val="009D5815"/>
    <w:rsid w:val="009E77D9"/>
    <w:rsid w:val="00A05D88"/>
    <w:rsid w:val="00A14511"/>
    <w:rsid w:val="00A205F5"/>
    <w:rsid w:val="00A23E20"/>
    <w:rsid w:val="00A3069E"/>
    <w:rsid w:val="00A40679"/>
    <w:rsid w:val="00A42AB8"/>
    <w:rsid w:val="00A54F0C"/>
    <w:rsid w:val="00A81F93"/>
    <w:rsid w:val="00A870D4"/>
    <w:rsid w:val="00A92A91"/>
    <w:rsid w:val="00AA70F8"/>
    <w:rsid w:val="00AC5B87"/>
    <w:rsid w:val="00AD28E1"/>
    <w:rsid w:val="00AE00F9"/>
    <w:rsid w:val="00AF4A47"/>
    <w:rsid w:val="00B00C4A"/>
    <w:rsid w:val="00B04863"/>
    <w:rsid w:val="00B14BAA"/>
    <w:rsid w:val="00B45C44"/>
    <w:rsid w:val="00B47F38"/>
    <w:rsid w:val="00B504B6"/>
    <w:rsid w:val="00B51B12"/>
    <w:rsid w:val="00B80612"/>
    <w:rsid w:val="00B84121"/>
    <w:rsid w:val="00B93BA9"/>
    <w:rsid w:val="00B97BE2"/>
    <w:rsid w:val="00BA206F"/>
    <w:rsid w:val="00BA5C43"/>
    <w:rsid w:val="00BC5B29"/>
    <w:rsid w:val="00C07942"/>
    <w:rsid w:val="00C628B2"/>
    <w:rsid w:val="00C77EB8"/>
    <w:rsid w:val="00C81D36"/>
    <w:rsid w:val="00C963DE"/>
    <w:rsid w:val="00CA50A3"/>
    <w:rsid w:val="00CB678E"/>
    <w:rsid w:val="00CC3A7F"/>
    <w:rsid w:val="00CE0C9F"/>
    <w:rsid w:val="00CE51A7"/>
    <w:rsid w:val="00CE6A90"/>
    <w:rsid w:val="00CF2DCD"/>
    <w:rsid w:val="00CF6E2E"/>
    <w:rsid w:val="00D0018A"/>
    <w:rsid w:val="00D0277F"/>
    <w:rsid w:val="00D04978"/>
    <w:rsid w:val="00D12A33"/>
    <w:rsid w:val="00D332AC"/>
    <w:rsid w:val="00D36377"/>
    <w:rsid w:val="00D5010B"/>
    <w:rsid w:val="00D57526"/>
    <w:rsid w:val="00D63A58"/>
    <w:rsid w:val="00D732DF"/>
    <w:rsid w:val="00D9009F"/>
    <w:rsid w:val="00D91148"/>
    <w:rsid w:val="00DA187D"/>
    <w:rsid w:val="00DC2219"/>
    <w:rsid w:val="00DC2B74"/>
    <w:rsid w:val="00DD6568"/>
    <w:rsid w:val="00DE42FB"/>
    <w:rsid w:val="00E03A00"/>
    <w:rsid w:val="00E04CB0"/>
    <w:rsid w:val="00E3677A"/>
    <w:rsid w:val="00E400F6"/>
    <w:rsid w:val="00E45033"/>
    <w:rsid w:val="00E50AB6"/>
    <w:rsid w:val="00E546B2"/>
    <w:rsid w:val="00E63114"/>
    <w:rsid w:val="00E652B5"/>
    <w:rsid w:val="00E87D07"/>
    <w:rsid w:val="00E94A30"/>
    <w:rsid w:val="00EB2F68"/>
    <w:rsid w:val="00EC0659"/>
    <w:rsid w:val="00ED1C37"/>
    <w:rsid w:val="00EE4C32"/>
    <w:rsid w:val="00F12127"/>
    <w:rsid w:val="00F17895"/>
    <w:rsid w:val="00F21BCD"/>
    <w:rsid w:val="00F22CB3"/>
    <w:rsid w:val="00F31370"/>
    <w:rsid w:val="00F34307"/>
    <w:rsid w:val="00F3658E"/>
    <w:rsid w:val="00F42122"/>
    <w:rsid w:val="00F72DA2"/>
    <w:rsid w:val="00F73205"/>
    <w:rsid w:val="00FA2B0C"/>
    <w:rsid w:val="00FA454C"/>
    <w:rsid w:val="00FC56D4"/>
    <w:rsid w:val="00FD0566"/>
    <w:rsid w:val="00FD1B7B"/>
    <w:rsid w:val="00FD1E17"/>
    <w:rsid w:val="00FD7BBE"/>
    <w:rsid w:val="00FE041E"/>
    <w:rsid w:val="00FE7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D10D5"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2F6EB9"/>
    <w:pPr>
      <w:keepNext/>
      <w:numPr>
        <w:numId w:val="1"/>
      </w:numPr>
      <w:spacing w:before="480" w:after="120"/>
      <w:ind w:left="851" w:hanging="851"/>
      <w:outlineLvl w:val="0"/>
    </w:pPr>
    <w:rPr>
      <w:rFonts w:cs="Arial"/>
      <w:b/>
      <w:bCs/>
      <w:kern w:val="32"/>
      <w:szCs w:val="32"/>
    </w:rPr>
  </w:style>
  <w:style w:type="paragraph" w:styleId="berschrift2">
    <w:name w:val="heading 2"/>
    <w:basedOn w:val="Standard"/>
    <w:next w:val="Standard"/>
    <w:qFormat/>
    <w:rsid w:val="002F6EB9"/>
    <w:pPr>
      <w:keepNext/>
      <w:numPr>
        <w:ilvl w:val="1"/>
        <w:numId w:val="1"/>
      </w:numPr>
      <w:spacing w:before="280" w:after="120"/>
      <w:ind w:left="851" w:hanging="851"/>
      <w:outlineLvl w:val="1"/>
    </w:pPr>
    <w:rPr>
      <w:rFonts w:cs="Arial"/>
      <w:b/>
      <w:bCs/>
      <w:i/>
      <w:iCs/>
      <w:szCs w:val="28"/>
    </w:rPr>
  </w:style>
  <w:style w:type="paragraph" w:styleId="berschrift3">
    <w:name w:val="heading 3"/>
    <w:basedOn w:val="Standard"/>
    <w:next w:val="Standard"/>
    <w:qFormat/>
    <w:rsid w:val="002F6EB9"/>
    <w:pPr>
      <w:keepNext/>
      <w:numPr>
        <w:ilvl w:val="2"/>
        <w:numId w:val="1"/>
      </w:numPr>
      <w:spacing w:before="280" w:after="60"/>
      <w:ind w:left="851" w:hanging="851"/>
      <w:outlineLvl w:val="2"/>
    </w:pPr>
    <w:rPr>
      <w:rFonts w:cs="Arial"/>
      <w:bCs/>
      <w:i/>
      <w:szCs w:val="26"/>
    </w:rPr>
  </w:style>
  <w:style w:type="paragraph" w:styleId="berschrift4">
    <w:name w:val="heading 4"/>
    <w:basedOn w:val="Standard"/>
    <w:next w:val="Standard"/>
    <w:qFormat/>
    <w:rsid w:val="002F6EB9"/>
    <w:pPr>
      <w:keepNext/>
      <w:numPr>
        <w:ilvl w:val="3"/>
        <w:numId w:val="1"/>
      </w:numPr>
      <w:spacing w:before="280" w:after="60"/>
      <w:ind w:left="851" w:hanging="851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qFormat/>
    <w:rsid w:val="002F6EB9"/>
    <w:pPr>
      <w:numPr>
        <w:ilvl w:val="4"/>
        <w:numId w:val="1"/>
      </w:numPr>
      <w:spacing w:before="280" w:after="60"/>
      <w:ind w:left="851" w:hanging="851"/>
      <w:outlineLvl w:val="4"/>
    </w:pPr>
    <w:rPr>
      <w:bCs/>
      <w:iCs/>
      <w:szCs w:val="26"/>
    </w:rPr>
  </w:style>
  <w:style w:type="paragraph" w:styleId="berschrift6">
    <w:name w:val="heading 6"/>
    <w:basedOn w:val="Standard"/>
    <w:next w:val="Standard"/>
    <w:qFormat/>
    <w:rsid w:val="00A14511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berschrift7">
    <w:name w:val="heading 7"/>
    <w:basedOn w:val="Standard"/>
    <w:next w:val="Standard"/>
    <w:qFormat/>
    <w:rsid w:val="00A14511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A14511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A14511"/>
    <w:pPr>
      <w:numPr>
        <w:ilvl w:val="8"/>
        <w:numId w:val="1"/>
      </w:numPr>
      <w:spacing w:before="240" w:after="60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GLDepartement">
    <w:name w:val="GL_Departement"/>
    <w:basedOn w:val="Standard"/>
    <w:rsid w:val="008D10D5"/>
    <w:rPr>
      <w:b/>
      <w:sz w:val="18"/>
    </w:rPr>
  </w:style>
  <w:style w:type="paragraph" w:customStyle="1" w:styleId="GLAbsender">
    <w:name w:val="GL_Absender"/>
    <w:basedOn w:val="Standard"/>
    <w:rsid w:val="0032243A"/>
    <w:pPr>
      <w:suppressAutoHyphens/>
    </w:pPr>
    <w:rPr>
      <w:sz w:val="18"/>
    </w:rPr>
  </w:style>
  <w:style w:type="table" w:styleId="Tabellenraster">
    <w:name w:val="Table Grid"/>
    <w:basedOn w:val="NormaleTabelle"/>
    <w:rsid w:val="007E647B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LEmpfnger">
    <w:name w:val="GL_Empfänger"/>
    <w:basedOn w:val="Standard"/>
    <w:rsid w:val="00E50AB6"/>
  </w:style>
  <w:style w:type="paragraph" w:customStyle="1" w:styleId="zOawRecipient">
    <w:name w:val="zOawRecipient"/>
    <w:basedOn w:val="GLEmpfnger"/>
    <w:rsid w:val="00E50AB6"/>
  </w:style>
  <w:style w:type="paragraph" w:customStyle="1" w:styleId="zOawDeliveryOption">
    <w:name w:val="zOawDeliveryOption"/>
    <w:basedOn w:val="GLEmpfnger"/>
    <w:rsid w:val="00E50AB6"/>
    <w:rPr>
      <w:b/>
    </w:rPr>
  </w:style>
  <w:style w:type="paragraph" w:customStyle="1" w:styleId="zOawDeliveryOption2">
    <w:name w:val="zOawDeliveryOption2"/>
    <w:basedOn w:val="Standard"/>
    <w:rsid w:val="00D57526"/>
    <w:pPr>
      <w:suppressAutoHyphens/>
      <w:spacing w:after="60"/>
    </w:pPr>
    <w:rPr>
      <w:sz w:val="14"/>
      <w:szCs w:val="20"/>
    </w:rPr>
  </w:style>
  <w:style w:type="paragraph" w:customStyle="1" w:styleId="GLOrtDatum">
    <w:name w:val="GL_OrtDatum"/>
    <w:basedOn w:val="Standard"/>
    <w:rsid w:val="00DD6568"/>
  </w:style>
  <w:style w:type="paragraph" w:customStyle="1" w:styleId="GLGeschftsangaben">
    <w:name w:val="GL_Geschäftsangaben"/>
    <w:basedOn w:val="Standard"/>
    <w:rsid w:val="00DD6568"/>
    <w:rPr>
      <w:sz w:val="16"/>
    </w:rPr>
  </w:style>
  <w:style w:type="paragraph" w:styleId="Kopfzeile">
    <w:name w:val="header"/>
    <w:basedOn w:val="Standard"/>
    <w:rsid w:val="00FA454C"/>
    <w:pPr>
      <w:tabs>
        <w:tab w:val="left" w:pos="5273"/>
      </w:tabs>
      <w:ind w:left="5273" w:hanging="5273"/>
    </w:pPr>
    <w:rPr>
      <w:sz w:val="18"/>
    </w:rPr>
  </w:style>
  <w:style w:type="paragraph" w:styleId="Fuzeile">
    <w:name w:val="footer"/>
    <w:basedOn w:val="Standard"/>
    <w:rsid w:val="00E03A00"/>
    <w:pPr>
      <w:tabs>
        <w:tab w:val="center" w:pos="4536"/>
        <w:tab w:val="right" w:pos="9072"/>
      </w:tabs>
    </w:pPr>
  </w:style>
  <w:style w:type="paragraph" w:customStyle="1" w:styleId="GLBetreff">
    <w:name w:val="GL_Betreff"/>
    <w:basedOn w:val="Standard"/>
    <w:next w:val="Standard"/>
    <w:rsid w:val="00132F86"/>
    <w:rPr>
      <w:b/>
    </w:rPr>
  </w:style>
  <w:style w:type="paragraph" w:customStyle="1" w:styleId="GLAnrede">
    <w:name w:val="GL_Anrede"/>
    <w:basedOn w:val="Standard"/>
    <w:rsid w:val="00132F86"/>
  </w:style>
  <w:style w:type="paragraph" w:customStyle="1" w:styleId="zOawBlindzeile">
    <w:name w:val="zOawBlindzeile"/>
    <w:basedOn w:val="Standard"/>
    <w:rsid w:val="006C5FCA"/>
    <w:pPr>
      <w:keepNext/>
      <w:keepLines/>
    </w:pPr>
    <w:rPr>
      <w:color w:val="FFFFFF"/>
      <w:sz w:val="2"/>
    </w:rPr>
  </w:style>
  <w:style w:type="paragraph" w:customStyle="1" w:styleId="GLGrussformel">
    <w:name w:val="GL_Grussformel"/>
    <w:basedOn w:val="Standard"/>
    <w:rsid w:val="00C963DE"/>
    <w:pPr>
      <w:keepNext/>
      <w:keepLines/>
    </w:pPr>
  </w:style>
  <w:style w:type="character" w:styleId="Hyperlink">
    <w:name w:val="Hyperlink"/>
    <w:rsid w:val="00FA454C"/>
    <w:rPr>
      <w:color w:val="0000FF"/>
      <w:u w:val="single"/>
    </w:rPr>
  </w:style>
  <w:style w:type="character" w:styleId="Seitenzahl">
    <w:name w:val="page number"/>
    <w:basedOn w:val="Absatz-Standardschriftart"/>
    <w:rsid w:val="00FA454C"/>
    <w:rPr>
      <w:lang w:val="de-CH"/>
    </w:rPr>
  </w:style>
  <w:style w:type="paragraph" w:customStyle="1" w:styleId="GLGrussformelImAuftrag">
    <w:name w:val="GL_Grussformel_ImAuftrag"/>
    <w:basedOn w:val="GLGrussformel"/>
    <w:rsid w:val="0032243A"/>
    <w:rPr>
      <w:b/>
    </w:rPr>
  </w:style>
  <w:style w:type="table" w:customStyle="1" w:styleId="GLTabmitRahmen">
    <w:name w:val="GL_TabmitRahmen"/>
    <w:basedOn w:val="NormaleTabelle"/>
    <w:rsid w:val="0077378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right w:w="0" w:type="dxa"/>
      </w:tblCellMar>
    </w:tblPr>
    <w:tblStylePr w:type="firstRow">
      <w:rPr>
        <w:b w:val="0"/>
      </w:rPr>
    </w:tblStylePr>
  </w:style>
  <w:style w:type="table" w:customStyle="1" w:styleId="GLTabohneRahmen">
    <w:name w:val="GL_TabohneRahmen"/>
    <w:basedOn w:val="NormaleTabelle"/>
    <w:rsid w:val="0083430F"/>
    <w:rPr>
      <w:rFonts w:ascii="Arial" w:hAnsi="Arial"/>
    </w:rPr>
    <w:tblPr>
      <w:tblCellMar>
        <w:left w:w="0" w:type="dxa"/>
        <w:right w:w="0" w:type="dxa"/>
      </w:tblCellMar>
    </w:tblPr>
    <w:tblStylePr w:type="firstRow">
      <w:rPr>
        <w:b w:val="0"/>
      </w:rPr>
    </w:tblStylePr>
  </w:style>
  <w:style w:type="paragraph" w:customStyle="1" w:styleId="GLAuflistung1">
    <w:name w:val="GL_Auflistung1"/>
    <w:basedOn w:val="Standard"/>
    <w:rsid w:val="00B84121"/>
    <w:pPr>
      <w:numPr>
        <w:numId w:val="14"/>
      </w:numPr>
    </w:pPr>
  </w:style>
  <w:style w:type="paragraph" w:customStyle="1" w:styleId="GLAuflistung2">
    <w:name w:val="GL_Auflistung2"/>
    <w:basedOn w:val="Standard"/>
    <w:rsid w:val="00B84121"/>
    <w:pPr>
      <w:numPr>
        <w:numId w:val="15"/>
      </w:numPr>
    </w:pPr>
  </w:style>
  <w:style w:type="paragraph" w:customStyle="1" w:styleId="GLAuflistungAbc">
    <w:name w:val="GL_AuflistungAbc"/>
    <w:basedOn w:val="Standard"/>
    <w:rsid w:val="00B84121"/>
    <w:pPr>
      <w:numPr>
        <w:numId w:val="21"/>
      </w:numPr>
    </w:pPr>
  </w:style>
  <w:style w:type="paragraph" w:styleId="Verzeichnis1">
    <w:name w:val="toc 1"/>
    <w:basedOn w:val="Standard"/>
    <w:next w:val="Standard"/>
    <w:autoRedefine/>
    <w:rsid w:val="0064674C"/>
    <w:pPr>
      <w:tabs>
        <w:tab w:val="left" w:pos="425"/>
        <w:tab w:val="right" w:leader="dot" w:pos="9072"/>
      </w:tabs>
      <w:spacing w:before="120" w:after="120"/>
      <w:ind w:left="425" w:hanging="425"/>
    </w:pPr>
    <w:rPr>
      <w:b/>
    </w:rPr>
  </w:style>
  <w:style w:type="paragraph" w:styleId="Verzeichnis2">
    <w:name w:val="toc 2"/>
    <w:basedOn w:val="Standard"/>
    <w:next w:val="Standard"/>
    <w:autoRedefine/>
    <w:rsid w:val="0064674C"/>
    <w:pPr>
      <w:tabs>
        <w:tab w:val="left" w:pos="851"/>
        <w:tab w:val="right" w:leader="dot" w:pos="9072"/>
      </w:tabs>
      <w:spacing w:before="60" w:after="60"/>
      <w:ind w:left="851" w:hanging="851"/>
    </w:pPr>
    <w:rPr>
      <w:b/>
    </w:rPr>
  </w:style>
  <w:style w:type="paragraph" w:styleId="Verzeichnis3">
    <w:name w:val="toc 3"/>
    <w:basedOn w:val="Standard"/>
    <w:next w:val="Standard"/>
    <w:autoRedefine/>
    <w:rsid w:val="0064674C"/>
    <w:pPr>
      <w:tabs>
        <w:tab w:val="left" w:pos="851"/>
        <w:tab w:val="right" w:leader="dot" w:pos="9072"/>
      </w:tabs>
      <w:ind w:left="851" w:hanging="851"/>
    </w:pPr>
    <w:rPr>
      <w:sz w:val="20"/>
    </w:rPr>
  </w:style>
  <w:style w:type="paragraph" w:styleId="Liste2">
    <w:name w:val="List 2"/>
    <w:basedOn w:val="Standard"/>
    <w:rsid w:val="00D12A33"/>
    <w:pPr>
      <w:ind w:left="709" w:hanging="709"/>
    </w:pPr>
  </w:style>
  <w:style w:type="paragraph" w:styleId="Verzeichnis4">
    <w:name w:val="toc 4"/>
    <w:basedOn w:val="Standard"/>
    <w:next w:val="Standard"/>
    <w:autoRedefine/>
    <w:rsid w:val="0064674C"/>
    <w:pPr>
      <w:tabs>
        <w:tab w:val="left" w:pos="851"/>
        <w:tab w:val="right" w:leader="dot" w:pos="9072"/>
      </w:tabs>
      <w:ind w:left="851" w:hanging="851"/>
    </w:pPr>
    <w:rPr>
      <w:sz w:val="20"/>
    </w:rPr>
  </w:style>
  <w:style w:type="paragraph" w:styleId="Verzeichnis5">
    <w:name w:val="toc 5"/>
    <w:basedOn w:val="Standard"/>
    <w:next w:val="Standard"/>
    <w:autoRedefine/>
    <w:rsid w:val="00903E67"/>
    <w:pPr>
      <w:tabs>
        <w:tab w:val="left" w:pos="851"/>
        <w:tab w:val="right" w:leader="dot" w:pos="9072"/>
      </w:tabs>
      <w:ind w:left="1134" w:hanging="1134"/>
    </w:pPr>
    <w:rPr>
      <w:sz w:val="20"/>
    </w:rPr>
  </w:style>
  <w:style w:type="paragraph" w:customStyle="1" w:styleId="GLTitel1">
    <w:name w:val="GL_Titel1"/>
    <w:basedOn w:val="Standard"/>
    <w:next w:val="Standard"/>
    <w:rsid w:val="00903E67"/>
    <w:pPr>
      <w:spacing w:before="480" w:after="120"/>
    </w:pPr>
    <w:rPr>
      <w:b/>
    </w:rPr>
  </w:style>
  <w:style w:type="paragraph" w:customStyle="1" w:styleId="GLTitel2">
    <w:name w:val="GL_Titel2"/>
    <w:basedOn w:val="Standard"/>
    <w:next w:val="Standard"/>
    <w:rsid w:val="00903E67"/>
    <w:pPr>
      <w:spacing w:before="280" w:after="120"/>
    </w:pPr>
    <w:rPr>
      <w:b/>
      <w:i/>
    </w:rPr>
  </w:style>
  <w:style w:type="paragraph" w:customStyle="1" w:styleId="GLTitel3">
    <w:name w:val="GL_Titel3"/>
    <w:basedOn w:val="Standard"/>
    <w:next w:val="Standard"/>
    <w:rsid w:val="00903E67"/>
    <w:pPr>
      <w:spacing w:before="280" w:after="60"/>
    </w:pPr>
    <w:rPr>
      <w:i/>
    </w:rPr>
  </w:style>
  <w:style w:type="paragraph" w:customStyle="1" w:styleId="GLTitel4">
    <w:name w:val="GL_Titel4"/>
    <w:basedOn w:val="Standard"/>
    <w:next w:val="Standard"/>
    <w:rsid w:val="00903E67"/>
    <w:pPr>
      <w:spacing w:before="280" w:after="60"/>
    </w:pPr>
    <w:rPr>
      <w:u w:val="single"/>
    </w:rPr>
  </w:style>
  <w:style w:type="paragraph" w:customStyle="1" w:styleId="GLAufzaehlung">
    <w:name w:val="GL_Aufzaehlung"/>
    <w:basedOn w:val="Standard"/>
    <w:rsid w:val="00DA187D"/>
    <w:pPr>
      <w:numPr>
        <w:numId w:val="22"/>
      </w:numPr>
    </w:pPr>
  </w:style>
  <w:style w:type="character" w:customStyle="1" w:styleId="GLHochgestellt">
    <w:name w:val="GL_Hochgestellt"/>
    <w:rsid w:val="00DA187D"/>
    <w:rPr>
      <w:vertAlign w:val="superscript"/>
    </w:rPr>
  </w:style>
  <w:style w:type="numbering" w:customStyle="1" w:styleId="FormatvorlageNummerierteListe">
    <w:name w:val="Formatvorlage Nummerierte Liste"/>
    <w:basedOn w:val="KeineListe"/>
    <w:rsid w:val="006D734C"/>
    <w:pPr>
      <w:numPr>
        <w:numId w:val="25"/>
      </w:numPr>
    </w:pPr>
  </w:style>
  <w:style w:type="paragraph" w:styleId="Listennummer">
    <w:name w:val="List Number"/>
    <w:basedOn w:val="Standard"/>
    <w:rsid w:val="006D734C"/>
    <w:pPr>
      <w:numPr>
        <w:numId w:val="9"/>
      </w:numPr>
    </w:pPr>
  </w:style>
  <w:style w:type="character" w:styleId="Platzhaltertext">
    <w:name w:val="Placeholder Text"/>
    <w:basedOn w:val="Absatz-Standardschriftart"/>
    <w:uiPriority w:val="99"/>
    <w:semiHidden/>
    <w:rsid w:val="00357397"/>
    <w:rPr>
      <w:color w:val="808080"/>
      <w:lang w:val="de-CH"/>
    </w:rPr>
  </w:style>
  <w:style w:type="paragraph" w:customStyle="1" w:styleId="Default">
    <w:name w:val="Default"/>
    <w:rsid w:val="00CC3A7F"/>
    <w:pPr>
      <w:autoSpaceDE w:val="0"/>
      <w:autoSpaceDN w:val="0"/>
      <w:adjustRightInd w:val="0"/>
    </w:pPr>
    <w:rPr>
      <w:rFonts w:ascii="Arial Black" w:hAnsi="Arial Black" w:cs="Arial Blac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D36104C298E42B2916E2538699147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755502-331B-484A-B80F-05F08F25AEB7}"/>
      </w:docPartPr>
      <w:docPartBody>
        <w:p w:rsidR="00375762" w:rsidRDefault="00303773">
          <w:pPr>
            <w:pStyle w:val="FD36104C298E42B2916E2538699147C4"/>
          </w:pPr>
          <w:r w:rsidRPr="00357397">
            <w:rPr>
              <w:rStyle w:val="Platzhaltertext"/>
              <w:b/>
            </w:rPr>
            <w:t>‍</w:t>
          </w:r>
        </w:p>
      </w:docPartBody>
    </w:docPart>
    <w:docPart>
      <w:docPartPr>
        <w:name w:val="E55997339F984D1B945F0E5935CEC9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B4DAE2-AFAF-43A7-B8B2-8E98474FCD67}"/>
      </w:docPartPr>
      <w:docPartBody>
        <w:p w:rsidR="00375762" w:rsidRDefault="00303773">
          <w:pPr>
            <w:pStyle w:val="E55997339F984D1B945F0E5935CEC990"/>
          </w:pPr>
          <w:r>
            <w:rPr>
              <w:rStyle w:val="Platzhaltertext"/>
            </w:rPr>
            <w:t>‍</w:t>
          </w:r>
        </w:p>
      </w:docPartBody>
    </w:docPart>
    <w:docPart>
      <w:docPartPr>
        <w:name w:val="AECF35EB89854B3DA102A7428C10DE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5D04C9-0F52-4163-82B4-6F0697E6F7F1}"/>
      </w:docPartPr>
      <w:docPartBody>
        <w:p w:rsidR="00375762" w:rsidRDefault="00303773">
          <w:pPr>
            <w:pStyle w:val="AECF35EB89854B3DA102A7428C10DE04"/>
          </w:pPr>
          <w:r w:rsidRPr="00F752C9">
            <w:rPr>
              <w:rStyle w:val="Platzhalt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Com 45 Light">
    <w:altName w:val="Trebuchet MS"/>
    <w:charset w:val="00"/>
    <w:family w:val="swiss"/>
    <w:pitch w:val="variable"/>
    <w:sig w:usb0="800000AF" w:usb1="5000204A" w:usb2="00000000" w:usb3="00000000" w:csb0="0000009B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773"/>
    <w:rsid w:val="00303773"/>
    <w:rsid w:val="00310D93"/>
    <w:rsid w:val="00375762"/>
    <w:rsid w:val="00524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  <w:lang w:val="de-CH"/>
    </w:rPr>
  </w:style>
  <w:style w:type="paragraph" w:customStyle="1" w:styleId="FD36104C298E42B2916E2538699147C4">
    <w:name w:val="FD36104C298E42B2916E2538699147C4"/>
  </w:style>
  <w:style w:type="paragraph" w:customStyle="1" w:styleId="E55997339F984D1B945F0E5935CEC990">
    <w:name w:val="E55997339F984D1B945F0E5935CEC990"/>
  </w:style>
  <w:style w:type="paragraph" w:customStyle="1" w:styleId="AECF35EB89854B3DA102A7428C10DE04">
    <w:name w:val="AECF35EB89854B3DA102A7428C10DE0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officeatwork xmlns="http://schemas.officeatwork.com/Formulas">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</officeatwork>
</file>

<file path=customXml/item2.xml><?xml version="1.0" encoding="utf-8"?>
<officeatwork xmlns="http://schemas.officeatwork.com/Media"/>
</file>

<file path=customXml/item3.xml><?xml version="1.0" encoding="utf-8"?>
<officeatwork xmlns="http://schemas.officeatwork.com/Document">eNp7v3u/jUt+cmlual6JnU1wfk5pSWZ+nmeKnY0+MscnMS+9NDE91c7IwNTURh/OtQnLTC0HqoVScJMAxiof0g==</officeatwork>
</file>

<file path=customXml/item4.xml><?xml version="1.0" encoding="utf-8"?>
<officeatwork xmlns="http://schemas.officeatwork.com/MasterProperties">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</officeatwork>
</file>

<file path=customXml/item5.xml><?xml version="1.0" encoding="utf-8"?>
<officeatwork xmlns="http://schemas.officeatwork.com/CustomXMLPart">
  <Closing/>
  <imAuftrag/>
  <Organisation.AbsenderBlock>Telefon 055 646 66 00
E-Mail: volkswirtschaftinneres@gl.ch
www.gl.ch</Organisation.AbsenderBlock>
  <Organisation.Address>Zwinglistrasse 6
8750 Glarus</Organisation.Address>
  <Organisation.Department>Volkswirtschaft und Inneres</Organisation.Department>
  <Initials/>
  <CityDate>Glarus</CityDate>
  <Reference/>
</officeatwork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024CA-D406-4849-9545-6A8E5B109897}">
  <ds:schemaRefs>
    <ds:schemaRef ds:uri="http://schemas.officeatwork.com/Formulas"/>
  </ds:schemaRefs>
</ds:datastoreItem>
</file>

<file path=customXml/itemProps2.xml><?xml version="1.0" encoding="utf-8"?>
<ds:datastoreItem xmlns:ds="http://schemas.openxmlformats.org/officeDocument/2006/customXml" ds:itemID="{B1927012-10E7-447D-BB47-3276EA67EFC5}">
  <ds:schemaRefs>
    <ds:schemaRef ds:uri="http://schemas.officeatwork.com/Media"/>
  </ds:schemaRefs>
</ds:datastoreItem>
</file>

<file path=customXml/itemProps3.xml><?xml version="1.0" encoding="utf-8"?>
<ds:datastoreItem xmlns:ds="http://schemas.openxmlformats.org/officeDocument/2006/customXml" ds:itemID="{0463D9DB-C9DD-45B8-9F59-BD83C37158CB}">
  <ds:schemaRefs>
    <ds:schemaRef ds:uri="http://schemas.officeatwork.com/Document"/>
  </ds:schemaRefs>
</ds:datastoreItem>
</file>

<file path=customXml/itemProps4.xml><?xml version="1.0" encoding="utf-8"?>
<ds:datastoreItem xmlns:ds="http://schemas.openxmlformats.org/officeDocument/2006/customXml" ds:itemID="{6512E877-3F7B-4247-9381-E352E7F15424}">
  <ds:schemaRefs>
    <ds:schemaRef ds:uri="http://schemas.officeatwork.com/MasterProperties"/>
  </ds:schemaRefs>
</ds:datastoreItem>
</file>

<file path=customXml/itemProps5.xml><?xml version="1.0" encoding="utf-8"?>
<ds:datastoreItem xmlns:ds="http://schemas.openxmlformats.org/officeDocument/2006/customXml" ds:itemID="{3D4F7470-109A-4F02-9354-1BD4818AEF7D}">
  <ds:schemaRefs>
    <ds:schemaRef ds:uri="http://schemas.officeatwork.com/CustomXMLPart"/>
  </ds:schemaRefs>
</ds:datastoreItem>
</file>

<file path=customXml/itemProps6.xml><?xml version="1.0" encoding="utf-8"?>
<ds:datastoreItem xmlns:ds="http://schemas.openxmlformats.org/officeDocument/2006/customXml" ds:itemID="{4F9D5221-F0D7-49C0-B734-DBF3F0AE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Herkunftssuche.dotx</Template>
  <TotalTime>0</TotalTime>
  <Pages>3</Pages>
  <Words>546</Words>
  <Characters>3444</Characters>
  <Application>Microsoft Office Word</Application>
  <DocSecurity>0</DocSecurity>
  <Lines>28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Volkswirtschaft und Inneres</vt:lpstr>
    </vt:vector>
  </TitlesOfParts>
  <Manager/>
  <Company>Volkswirtschaft und Inneres</Company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 Janette Volkswirtschaft und Inneres</dc:creator>
  <cp:keywords/>
  <dc:description/>
  <cp:lastModifiedBy>Grab Janette Volkswirtschaft und Inneres</cp:lastModifiedBy>
  <cp:revision>2</cp:revision>
  <dcterms:created xsi:type="dcterms:W3CDTF">2019-09-05T09:50:00Z</dcterms:created>
  <dcterms:modified xsi:type="dcterms:W3CDTF">2019-09-05T09:50:00Z</dcterms:modified>
  <cp:category/>
  <cp:contentStatus/>
  <dc:language/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.Department">
    <vt:lpwstr>Volkswirtschaft und Inneres</vt:lpwstr>
  </property>
  <property fmtid="{D5CDD505-2E9C-101B-9397-08002B2CF9AE}" pid="3" name="Organisation.Abteilung">
    <vt:lpwstr/>
  </property>
  <property fmtid="{D5CDD505-2E9C-101B-9397-08002B2CF9AE}" pid="4" name="Organisation.Adresszeile1">
    <vt:lpwstr>Zwinglistrasse 6</vt:lpwstr>
  </property>
  <property fmtid="{D5CDD505-2E9C-101B-9397-08002B2CF9AE}" pid="5" name="Organisation.Adresszeile2">
    <vt:lpwstr>8750 Glarus</vt:lpwstr>
  </property>
  <property fmtid="{D5CDD505-2E9C-101B-9397-08002B2CF9AE}" pid="6" name="Organisation.Adresszeile3">
    <vt:lpwstr/>
  </property>
  <property fmtid="{D5CDD505-2E9C-101B-9397-08002B2CF9AE}" pid="7" name="Organisation.OrtDatum">
    <vt:lpwstr>Glarus</vt:lpwstr>
  </property>
  <property fmtid="{D5CDD505-2E9C-101B-9397-08002B2CF9AE}" pid="8" name="Verfasser.Kuerzel">
    <vt:lpwstr/>
  </property>
  <property fmtid="{D5CDD505-2E9C-101B-9397-08002B2CF9AE}" pid="9" name="Grussformel.JaNeinText">
    <vt:lpwstr>Ja</vt:lpwstr>
  </property>
  <property fmtid="{D5CDD505-2E9C-101B-9397-08002B2CF9AE}" pid="10" name="Signature1.Name">
    <vt:lpwstr>Marianne Lienhard</vt:lpwstr>
  </property>
  <property fmtid="{D5CDD505-2E9C-101B-9397-08002B2CF9AE}" pid="11" name="Signature2.Name">
    <vt:lpwstr/>
  </property>
  <property fmtid="{D5CDD505-2E9C-101B-9397-08002B2CF9AE}" pid="12" name="Funktion1.Function">
    <vt:lpwstr>Landesstatthalter</vt:lpwstr>
  </property>
  <property fmtid="{D5CDD505-2E9C-101B-9397-08002B2CF9AE}" pid="13" name="Funktion2.Function">
    <vt:lpwstr/>
  </property>
  <property fmtid="{D5CDD505-2E9C-101B-9397-08002B2CF9AE}" pid="14" name="Organisation.ImAuftrag">
    <vt:lpwstr/>
  </property>
  <property fmtid="{D5CDD505-2E9C-101B-9397-08002B2CF9AE}" pid="15" name="Doc.Text">
    <vt:lpwstr>[Text]</vt:lpwstr>
  </property>
  <property fmtid="{D5CDD505-2E9C-101B-9397-08002B2CF9AE}" pid="16" name="PersAbsender.Name">
    <vt:lpwstr/>
  </property>
  <property fmtid="{D5CDD505-2E9C-101B-9397-08002B2CF9AE}" pid="17" name="PersAbsender.Telefon">
    <vt:lpwstr/>
  </property>
  <property fmtid="{D5CDD505-2E9C-101B-9397-08002B2CF9AE}" pid="18" name="PersAbsender.Fax">
    <vt:lpwstr/>
  </property>
  <property fmtid="{D5CDD505-2E9C-101B-9397-08002B2CF9AE}" pid="19" name="PersAbsender.Email">
    <vt:lpwstr/>
  </property>
  <property fmtid="{D5CDD505-2E9C-101B-9397-08002B2CF9AE}" pid="20" name="PersAbsender.Internet">
    <vt:lpwstr/>
  </property>
  <property fmtid="{D5CDD505-2E9C-101B-9397-08002B2CF9AE}" pid="21" name="Organisation.Telefon">
    <vt:lpwstr>055 646 66 00</vt:lpwstr>
  </property>
  <property fmtid="{D5CDD505-2E9C-101B-9397-08002B2CF9AE}" pid="22" name="Organisation.Fax">
    <vt:lpwstr>---</vt:lpwstr>
  </property>
  <property fmtid="{D5CDD505-2E9C-101B-9397-08002B2CF9AE}" pid="23" name="Organisation.Email">
    <vt:lpwstr>volkswirtschaftinneres@gl.ch</vt:lpwstr>
  </property>
  <property fmtid="{D5CDD505-2E9C-101B-9397-08002B2CF9AE}" pid="24" name="Organisation.Internet">
    <vt:lpwstr>www.gl.ch</vt:lpwstr>
  </property>
  <property fmtid="{D5CDD505-2E9C-101B-9397-08002B2CF9AE}" pid="25" name="Doc.Phone">
    <vt:lpwstr>Telefon</vt:lpwstr>
  </property>
  <property fmtid="{D5CDD505-2E9C-101B-9397-08002B2CF9AE}" pid="26" name="Doc.Fax">
    <vt:lpwstr>Fax</vt:lpwstr>
  </property>
  <property fmtid="{D5CDD505-2E9C-101B-9397-08002B2CF9AE}" pid="27" name="Doc.Email">
    <vt:lpwstr>E-Mail:</vt:lpwstr>
  </property>
  <property fmtid="{D5CDD505-2E9C-101B-9397-08002B2CF9AE}" pid="28" name="CMIdata.Dok_Titel">
    <vt:lpwstr/>
  </property>
  <property fmtid="{D5CDD505-2E9C-101B-9397-08002B2CF9AE}" pid="29" name="CMIdata.G_Titel">
    <vt:lpwstr/>
  </property>
  <property fmtid="{D5CDD505-2E9C-101B-9397-08002B2CF9AE}" pid="30" name="oawInfo">
    <vt:lpwstr/>
  </property>
  <property fmtid="{D5CDD505-2E9C-101B-9397-08002B2CF9AE}" pid="31" name="oawDisplayName">
    <vt:lpwstr/>
  </property>
  <property fmtid="{D5CDD505-2E9C-101B-9397-08002B2CF9AE}" pid="32" name="oawID">
    <vt:lpwstr/>
  </property>
</Properties>
</file>